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6B971" w14:textId="6E302F47" w:rsidR="00341593" w:rsidRPr="00341593" w:rsidRDefault="00341593" w:rsidP="00341593">
      <w:pPr>
        <w:rPr>
          <w:rFonts w:asciiTheme="majorEastAsia" w:eastAsiaTheme="majorEastAsia" w:hAnsiTheme="majorEastAsia"/>
          <w:sz w:val="22"/>
          <w:szCs w:val="22"/>
        </w:rPr>
      </w:pPr>
      <w:r w:rsidRPr="00341593">
        <w:rPr>
          <w:rFonts w:asciiTheme="majorEastAsia" w:eastAsiaTheme="majorEastAsia" w:hAnsiTheme="majorEastAsia" w:hint="eastAsia"/>
          <w:sz w:val="22"/>
          <w:szCs w:val="22"/>
        </w:rPr>
        <w:t>（様式</w:t>
      </w:r>
      <w:r w:rsidR="005B1971">
        <w:rPr>
          <w:rFonts w:asciiTheme="majorEastAsia" w:eastAsiaTheme="majorEastAsia" w:hAnsiTheme="majorEastAsia" w:hint="eastAsia"/>
          <w:sz w:val="22"/>
          <w:szCs w:val="22"/>
        </w:rPr>
        <w:t>第３号</w:t>
      </w:r>
      <w:r w:rsidRPr="00341593">
        <w:rPr>
          <w:rFonts w:asciiTheme="majorEastAsia" w:eastAsiaTheme="majorEastAsia" w:hAnsiTheme="majorEastAsia" w:hint="eastAsia"/>
          <w:sz w:val="22"/>
          <w:szCs w:val="22"/>
        </w:rPr>
        <w:t>）</w:t>
      </w:r>
    </w:p>
    <w:p w14:paraId="382E23F4" w14:textId="4544FAED" w:rsidR="00341593" w:rsidRPr="00341593" w:rsidRDefault="00341593" w:rsidP="00341593">
      <w:pPr>
        <w:jc w:val="center"/>
        <w:rPr>
          <w:rFonts w:asciiTheme="majorEastAsia" w:eastAsiaTheme="majorEastAsia" w:hAnsiTheme="majorEastAsia"/>
          <w:sz w:val="24"/>
          <w:szCs w:val="24"/>
        </w:rPr>
      </w:pPr>
      <w:r w:rsidRPr="00341593">
        <w:rPr>
          <w:rFonts w:asciiTheme="majorEastAsia" w:eastAsiaTheme="majorEastAsia" w:hAnsiTheme="majorEastAsia" w:hint="eastAsia"/>
          <w:sz w:val="24"/>
          <w:szCs w:val="24"/>
        </w:rPr>
        <w:t>長野大学学長候補者履歴書</w:t>
      </w:r>
    </w:p>
    <w:p w14:paraId="1C28E3BC" w14:textId="6861FD27" w:rsidR="00341593" w:rsidRPr="00341593" w:rsidRDefault="00341593" w:rsidP="00341593">
      <w:pPr>
        <w:jc w:val="right"/>
        <w:rPr>
          <w:rFonts w:asciiTheme="majorEastAsia" w:eastAsiaTheme="majorEastAsia" w:hAnsiTheme="majorEastAsia"/>
          <w:sz w:val="21"/>
          <w:szCs w:val="21"/>
        </w:rPr>
      </w:pPr>
      <w:r w:rsidRPr="00341593">
        <w:rPr>
          <w:rFonts w:asciiTheme="majorEastAsia" w:eastAsiaTheme="majorEastAsia" w:hAnsiTheme="majorEastAsia" w:hint="eastAsia"/>
          <w:sz w:val="21"/>
          <w:szCs w:val="21"/>
        </w:rPr>
        <w:t>令和　　年　　月　　日現在</w:t>
      </w:r>
    </w:p>
    <w:tbl>
      <w:tblPr>
        <w:tblW w:w="99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03"/>
        <w:gridCol w:w="4145"/>
        <w:gridCol w:w="760"/>
        <w:gridCol w:w="1065"/>
        <w:gridCol w:w="2090"/>
      </w:tblGrid>
      <w:tr w:rsidR="00341593" w:rsidRPr="008A6409" w14:paraId="6A257410" w14:textId="77777777" w:rsidTr="00341593">
        <w:trPr>
          <w:trHeight w:val="1137"/>
        </w:trPr>
        <w:tc>
          <w:tcPr>
            <w:tcW w:w="1903" w:type="dxa"/>
            <w:shd w:val="clear" w:color="auto" w:fill="FFFFFF" w:themeFill="background1"/>
            <w:vAlign w:val="center"/>
          </w:tcPr>
          <w:p w14:paraId="4623024A" w14:textId="77777777" w:rsidR="00341593" w:rsidRPr="00341593" w:rsidRDefault="00341593" w:rsidP="000E40ED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（ふりがな）</w:t>
            </w:r>
          </w:p>
          <w:p w14:paraId="481BBD14" w14:textId="77777777" w:rsidR="00341593" w:rsidRPr="00341593" w:rsidRDefault="00341593" w:rsidP="000E40ED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氏　　名</w:t>
            </w:r>
          </w:p>
        </w:tc>
        <w:tc>
          <w:tcPr>
            <w:tcW w:w="4145" w:type="dxa"/>
            <w:tcBorders>
              <w:right w:val="single" w:sz="4" w:space="0" w:color="auto"/>
            </w:tcBorders>
          </w:tcPr>
          <w:p w14:paraId="6B318D31" w14:textId="77777777" w:rsidR="00341593" w:rsidRPr="00341593" w:rsidRDefault="00341593" w:rsidP="000E40ED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  <w:p w14:paraId="67028457" w14:textId="77777777" w:rsidR="00341593" w:rsidRPr="00341593" w:rsidRDefault="00341593" w:rsidP="000E40ED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  <w:p w14:paraId="669BDB0A" w14:textId="77777777" w:rsidR="00341593" w:rsidRPr="00341593" w:rsidRDefault="00341593" w:rsidP="000E40ED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760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42EFBE2" w14:textId="77777777" w:rsidR="00341593" w:rsidRPr="00341593" w:rsidRDefault="00341593" w:rsidP="000E40ED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性別</w:t>
            </w:r>
          </w:p>
        </w:tc>
        <w:tc>
          <w:tcPr>
            <w:tcW w:w="1065" w:type="dxa"/>
            <w:tcBorders>
              <w:left w:val="single" w:sz="4" w:space="0" w:color="auto"/>
            </w:tcBorders>
            <w:vAlign w:val="center"/>
          </w:tcPr>
          <w:p w14:paraId="1981BA23" w14:textId="77777777" w:rsidR="00341593" w:rsidRPr="00341593" w:rsidRDefault="00341593" w:rsidP="000E40ED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2090" w:type="dxa"/>
            <w:vMerge w:val="restart"/>
            <w:tcBorders>
              <w:left w:val="single" w:sz="4" w:space="0" w:color="auto"/>
            </w:tcBorders>
          </w:tcPr>
          <w:p w14:paraId="20CE8A90" w14:textId="77777777" w:rsidR="00341593" w:rsidRPr="00341593" w:rsidRDefault="00341593" w:rsidP="000E40ED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  <w:p w14:paraId="2EA6727B" w14:textId="77777777" w:rsidR="00341593" w:rsidRPr="00341593" w:rsidRDefault="00341593" w:rsidP="000E40ED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  <w:p w14:paraId="4282AD0E" w14:textId="77777777" w:rsidR="00341593" w:rsidRPr="00341593" w:rsidRDefault="00341593" w:rsidP="000E40ED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  <w:p w14:paraId="2A35B9CB" w14:textId="7ED8A1DB" w:rsidR="00341593" w:rsidRPr="00341593" w:rsidRDefault="00341593" w:rsidP="000E40ED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（写　真）</w:t>
            </w:r>
          </w:p>
        </w:tc>
      </w:tr>
      <w:tr w:rsidR="00341593" w:rsidRPr="008A6409" w14:paraId="4A568C0E" w14:textId="77777777" w:rsidTr="00341593">
        <w:trPr>
          <w:trHeight w:val="464"/>
        </w:trPr>
        <w:tc>
          <w:tcPr>
            <w:tcW w:w="1903" w:type="dxa"/>
            <w:shd w:val="clear" w:color="auto" w:fill="FFFFFF" w:themeFill="background1"/>
            <w:vAlign w:val="center"/>
          </w:tcPr>
          <w:p w14:paraId="39E2896B" w14:textId="77777777" w:rsidR="00341593" w:rsidRPr="00341593" w:rsidRDefault="00341593" w:rsidP="000E40ED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生年月日</w:t>
            </w:r>
          </w:p>
        </w:tc>
        <w:tc>
          <w:tcPr>
            <w:tcW w:w="5970" w:type="dxa"/>
            <w:gridSpan w:val="3"/>
            <w:tcBorders>
              <w:right w:val="single" w:sz="4" w:space="0" w:color="auto"/>
            </w:tcBorders>
            <w:vAlign w:val="center"/>
          </w:tcPr>
          <w:p w14:paraId="42BE8E29" w14:textId="77777777" w:rsidR="00341593" w:rsidRPr="00341593" w:rsidRDefault="00341593" w:rsidP="000E40ED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年　　月　　日生（満　　　歳）</w:t>
            </w:r>
          </w:p>
        </w:tc>
        <w:tc>
          <w:tcPr>
            <w:tcW w:w="2090" w:type="dxa"/>
            <w:vMerge/>
            <w:tcBorders>
              <w:left w:val="single" w:sz="4" w:space="0" w:color="auto"/>
            </w:tcBorders>
          </w:tcPr>
          <w:p w14:paraId="23608EE4" w14:textId="77777777" w:rsidR="00341593" w:rsidRPr="00341593" w:rsidRDefault="00341593" w:rsidP="000E40ED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</w:tr>
      <w:tr w:rsidR="00341593" w:rsidRPr="008A6409" w14:paraId="4FA51417" w14:textId="77777777" w:rsidTr="00341593">
        <w:trPr>
          <w:trHeight w:val="790"/>
        </w:trPr>
        <w:tc>
          <w:tcPr>
            <w:tcW w:w="1903" w:type="dxa"/>
            <w:shd w:val="clear" w:color="auto" w:fill="FFFFFF" w:themeFill="background1"/>
            <w:vAlign w:val="center"/>
          </w:tcPr>
          <w:p w14:paraId="7547DD02" w14:textId="77777777" w:rsidR="00341593" w:rsidRPr="00341593" w:rsidRDefault="00341593" w:rsidP="000E40ED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所属名、職名</w:t>
            </w:r>
          </w:p>
        </w:tc>
        <w:tc>
          <w:tcPr>
            <w:tcW w:w="5970" w:type="dxa"/>
            <w:gridSpan w:val="3"/>
            <w:tcBorders>
              <w:right w:val="single" w:sz="4" w:space="0" w:color="auto"/>
            </w:tcBorders>
          </w:tcPr>
          <w:p w14:paraId="60F69374" w14:textId="77777777" w:rsidR="00341593" w:rsidRPr="00341593" w:rsidRDefault="00341593" w:rsidP="000E40ED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2090" w:type="dxa"/>
            <w:vMerge/>
            <w:tcBorders>
              <w:left w:val="single" w:sz="4" w:space="0" w:color="auto"/>
            </w:tcBorders>
          </w:tcPr>
          <w:p w14:paraId="6E83C18C" w14:textId="77777777" w:rsidR="00341593" w:rsidRPr="00341593" w:rsidRDefault="00341593" w:rsidP="000E40ED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</w:tr>
      <w:tr w:rsidR="00341593" w:rsidRPr="008A6409" w14:paraId="22236CF3" w14:textId="77777777" w:rsidTr="00341593">
        <w:trPr>
          <w:trHeight w:val="708"/>
        </w:trPr>
        <w:tc>
          <w:tcPr>
            <w:tcW w:w="1903" w:type="dxa"/>
            <w:shd w:val="clear" w:color="auto" w:fill="FFFFFF" w:themeFill="background1"/>
            <w:vAlign w:val="center"/>
          </w:tcPr>
          <w:p w14:paraId="0B00967E" w14:textId="77777777" w:rsidR="00341593" w:rsidRPr="00341593" w:rsidRDefault="00341593" w:rsidP="000E40ED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現住所</w:t>
            </w:r>
          </w:p>
        </w:tc>
        <w:tc>
          <w:tcPr>
            <w:tcW w:w="8060" w:type="dxa"/>
            <w:gridSpan w:val="4"/>
          </w:tcPr>
          <w:p w14:paraId="309A14F9" w14:textId="77777777" w:rsidR="00341593" w:rsidRPr="00341593" w:rsidRDefault="00341593" w:rsidP="000E40ED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</w:tr>
      <w:tr w:rsidR="00341593" w:rsidRPr="008A6409" w14:paraId="6C501F6F" w14:textId="77777777" w:rsidTr="00341593">
        <w:trPr>
          <w:trHeight w:val="480"/>
        </w:trPr>
        <w:tc>
          <w:tcPr>
            <w:tcW w:w="1903" w:type="dxa"/>
            <w:shd w:val="clear" w:color="auto" w:fill="FFFFFF" w:themeFill="background1"/>
            <w:vAlign w:val="center"/>
          </w:tcPr>
          <w:p w14:paraId="44176D9C" w14:textId="77777777" w:rsidR="00341593" w:rsidRPr="00341593" w:rsidRDefault="00341593" w:rsidP="000E40ED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電話番号</w:t>
            </w:r>
          </w:p>
        </w:tc>
        <w:tc>
          <w:tcPr>
            <w:tcW w:w="8060" w:type="dxa"/>
            <w:gridSpan w:val="4"/>
          </w:tcPr>
          <w:p w14:paraId="51D4D083" w14:textId="77777777" w:rsidR="00341593" w:rsidRPr="00341593" w:rsidRDefault="00341593" w:rsidP="000E40ED">
            <w:pPr>
              <w:jc w:val="left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</w:tr>
      <w:tr w:rsidR="00341593" w:rsidRPr="008A6409" w14:paraId="00EFEAC3" w14:textId="77777777" w:rsidTr="00341593">
        <w:trPr>
          <w:trHeight w:val="429"/>
        </w:trPr>
        <w:tc>
          <w:tcPr>
            <w:tcW w:w="1903" w:type="dxa"/>
            <w:shd w:val="clear" w:color="auto" w:fill="FFFFFF" w:themeFill="background1"/>
            <w:vAlign w:val="center"/>
          </w:tcPr>
          <w:p w14:paraId="58D2CA1A" w14:textId="77777777" w:rsidR="00341593" w:rsidRPr="00341593" w:rsidRDefault="00341593" w:rsidP="000E40ED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/>
                <w:sz w:val="22"/>
                <w:szCs w:val="22"/>
              </w:rPr>
              <w:t>E</w:t>
            </w: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mailアドレス</w:t>
            </w:r>
          </w:p>
        </w:tc>
        <w:tc>
          <w:tcPr>
            <w:tcW w:w="8060" w:type="dxa"/>
            <w:gridSpan w:val="4"/>
          </w:tcPr>
          <w:p w14:paraId="29A02D20" w14:textId="77777777" w:rsidR="00341593" w:rsidRPr="00341593" w:rsidRDefault="00341593" w:rsidP="000E40ED">
            <w:pPr>
              <w:jc w:val="left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</w:tr>
      <w:tr w:rsidR="00341593" w:rsidRPr="008A6409" w14:paraId="24936A11" w14:textId="77777777" w:rsidTr="00341593">
        <w:trPr>
          <w:trHeight w:val="460"/>
        </w:trPr>
        <w:tc>
          <w:tcPr>
            <w:tcW w:w="9963" w:type="dxa"/>
            <w:gridSpan w:val="5"/>
            <w:shd w:val="clear" w:color="auto" w:fill="D9D9D9" w:themeFill="background1" w:themeFillShade="D9"/>
            <w:vAlign w:val="center"/>
          </w:tcPr>
          <w:p w14:paraId="0F0DEEEB" w14:textId="77777777" w:rsidR="00341593" w:rsidRPr="00341593" w:rsidRDefault="00341593" w:rsidP="000E40ED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学　　　歴</w:t>
            </w:r>
          </w:p>
        </w:tc>
      </w:tr>
      <w:tr w:rsidR="00341593" w:rsidRPr="008A6409" w14:paraId="6475AEF5" w14:textId="77777777" w:rsidTr="00341593">
        <w:trPr>
          <w:trHeight w:val="329"/>
        </w:trPr>
        <w:tc>
          <w:tcPr>
            <w:tcW w:w="1903" w:type="dxa"/>
            <w:vAlign w:val="center"/>
          </w:tcPr>
          <w:p w14:paraId="4658D219" w14:textId="77777777" w:rsidR="00341593" w:rsidRPr="00341593" w:rsidRDefault="00341593" w:rsidP="000E40ED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年　　月</w:t>
            </w:r>
          </w:p>
        </w:tc>
        <w:tc>
          <w:tcPr>
            <w:tcW w:w="8060" w:type="dxa"/>
            <w:gridSpan w:val="4"/>
            <w:vAlign w:val="center"/>
          </w:tcPr>
          <w:p w14:paraId="5880E8F4" w14:textId="77777777" w:rsidR="00341593" w:rsidRPr="00341593" w:rsidRDefault="00341593" w:rsidP="000E40ED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事　　　項</w:t>
            </w:r>
          </w:p>
        </w:tc>
      </w:tr>
      <w:tr w:rsidR="00341593" w:rsidRPr="008A6409" w14:paraId="15975751" w14:textId="77777777" w:rsidTr="000E40ED">
        <w:tc>
          <w:tcPr>
            <w:tcW w:w="1903" w:type="dxa"/>
            <w:vAlign w:val="center"/>
          </w:tcPr>
          <w:p w14:paraId="11C5D070" w14:textId="77777777" w:rsidR="00341593" w:rsidRPr="00341593" w:rsidRDefault="00341593" w:rsidP="000E40ED">
            <w:pPr>
              <w:jc w:val="right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年　　月</w:t>
            </w:r>
          </w:p>
          <w:p w14:paraId="6CDA0D96" w14:textId="77777777" w:rsidR="00341593" w:rsidRPr="00341593" w:rsidRDefault="00341593" w:rsidP="000E40ED">
            <w:pPr>
              <w:jc w:val="right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年　　月</w:t>
            </w:r>
          </w:p>
          <w:p w14:paraId="0448167A" w14:textId="77777777" w:rsidR="00341593" w:rsidRPr="00341593" w:rsidRDefault="00341593" w:rsidP="000E40ED">
            <w:pPr>
              <w:jc w:val="right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年　　月</w:t>
            </w:r>
          </w:p>
          <w:p w14:paraId="5C92F7D9" w14:textId="77777777" w:rsidR="00341593" w:rsidRPr="00341593" w:rsidRDefault="00341593" w:rsidP="000E40ED">
            <w:pPr>
              <w:jc w:val="right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年　　月</w:t>
            </w:r>
          </w:p>
          <w:p w14:paraId="0D3B1C26" w14:textId="77777777" w:rsidR="00341593" w:rsidRPr="00341593" w:rsidRDefault="00341593" w:rsidP="000E40ED">
            <w:pPr>
              <w:jc w:val="right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年　　月</w:t>
            </w:r>
          </w:p>
        </w:tc>
        <w:tc>
          <w:tcPr>
            <w:tcW w:w="8060" w:type="dxa"/>
            <w:gridSpan w:val="4"/>
          </w:tcPr>
          <w:p w14:paraId="2FB388E4" w14:textId="77777777" w:rsidR="00341593" w:rsidRPr="00341593" w:rsidRDefault="00341593" w:rsidP="000E40ED">
            <w:pPr>
              <w:jc w:val="left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</w:tr>
      <w:tr w:rsidR="00341593" w:rsidRPr="008A6409" w14:paraId="3B243B4C" w14:textId="77777777" w:rsidTr="00341593">
        <w:trPr>
          <w:trHeight w:val="421"/>
        </w:trPr>
        <w:tc>
          <w:tcPr>
            <w:tcW w:w="9963" w:type="dxa"/>
            <w:gridSpan w:val="5"/>
            <w:shd w:val="clear" w:color="auto" w:fill="D9D9D9" w:themeFill="background1" w:themeFillShade="D9"/>
            <w:vAlign w:val="center"/>
          </w:tcPr>
          <w:p w14:paraId="69FD72A6" w14:textId="77777777" w:rsidR="00341593" w:rsidRPr="00341593" w:rsidRDefault="00341593" w:rsidP="000E40ED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学　　位、資　　格</w:t>
            </w:r>
          </w:p>
        </w:tc>
      </w:tr>
      <w:tr w:rsidR="00341593" w:rsidRPr="008A6409" w14:paraId="3BBAA721" w14:textId="77777777" w:rsidTr="00341593">
        <w:trPr>
          <w:trHeight w:val="349"/>
        </w:trPr>
        <w:tc>
          <w:tcPr>
            <w:tcW w:w="1903" w:type="dxa"/>
            <w:vAlign w:val="center"/>
          </w:tcPr>
          <w:p w14:paraId="7803A926" w14:textId="7C9B7993" w:rsidR="00341593" w:rsidRPr="00341593" w:rsidRDefault="00341593" w:rsidP="00341593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年　　月</w:t>
            </w:r>
          </w:p>
        </w:tc>
        <w:tc>
          <w:tcPr>
            <w:tcW w:w="8060" w:type="dxa"/>
            <w:gridSpan w:val="4"/>
            <w:vAlign w:val="center"/>
          </w:tcPr>
          <w:p w14:paraId="3F7D0F24" w14:textId="10BE8781" w:rsidR="00341593" w:rsidRPr="00341593" w:rsidRDefault="00341593" w:rsidP="00341593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事　　　項</w:t>
            </w:r>
          </w:p>
        </w:tc>
      </w:tr>
      <w:tr w:rsidR="00341593" w:rsidRPr="008A6409" w14:paraId="315B4B03" w14:textId="77777777" w:rsidTr="000E40ED">
        <w:tc>
          <w:tcPr>
            <w:tcW w:w="1903" w:type="dxa"/>
            <w:vAlign w:val="center"/>
          </w:tcPr>
          <w:p w14:paraId="02AA68AC" w14:textId="77777777" w:rsidR="00341593" w:rsidRPr="00341593" w:rsidRDefault="00341593" w:rsidP="000E40ED">
            <w:pPr>
              <w:jc w:val="right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年　　月</w:t>
            </w:r>
          </w:p>
          <w:p w14:paraId="5E7E2D21" w14:textId="77777777" w:rsidR="00341593" w:rsidRPr="00341593" w:rsidRDefault="00341593" w:rsidP="000E40ED">
            <w:pPr>
              <w:jc w:val="right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年　　月</w:t>
            </w:r>
          </w:p>
          <w:p w14:paraId="29962FFF" w14:textId="77777777" w:rsidR="00341593" w:rsidRPr="00341593" w:rsidRDefault="00341593" w:rsidP="000E40ED">
            <w:pPr>
              <w:jc w:val="right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年　　月</w:t>
            </w:r>
          </w:p>
          <w:p w14:paraId="01BC0E6D" w14:textId="77777777" w:rsidR="00341593" w:rsidRPr="00341593" w:rsidRDefault="00341593" w:rsidP="000E40ED">
            <w:pPr>
              <w:jc w:val="right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年　　月</w:t>
            </w:r>
          </w:p>
          <w:p w14:paraId="26821556" w14:textId="77777777" w:rsidR="00341593" w:rsidRPr="00341593" w:rsidRDefault="00341593" w:rsidP="000E40ED">
            <w:pPr>
              <w:jc w:val="right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年　　月</w:t>
            </w:r>
          </w:p>
        </w:tc>
        <w:tc>
          <w:tcPr>
            <w:tcW w:w="8060" w:type="dxa"/>
            <w:gridSpan w:val="4"/>
          </w:tcPr>
          <w:p w14:paraId="67793E63" w14:textId="77777777" w:rsidR="00341593" w:rsidRPr="00341593" w:rsidRDefault="00341593" w:rsidP="000E40ED">
            <w:pPr>
              <w:jc w:val="left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</w:tr>
      <w:tr w:rsidR="00341593" w:rsidRPr="008A6409" w14:paraId="7FB3F0AC" w14:textId="77777777" w:rsidTr="00341593">
        <w:trPr>
          <w:trHeight w:val="371"/>
        </w:trPr>
        <w:tc>
          <w:tcPr>
            <w:tcW w:w="9963" w:type="dxa"/>
            <w:gridSpan w:val="5"/>
            <w:shd w:val="clear" w:color="auto" w:fill="D9D9D9" w:themeFill="background1" w:themeFillShade="D9"/>
            <w:vAlign w:val="center"/>
          </w:tcPr>
          <w:p w14:paraId="16596CE9" w14:textId="77777777" w:rsidR="00341593" w:rsidRPr="00341593" w:rsidRDefault="00341593" w:rsidP="000E40ED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職　　　歴</w:t>
            </w:r>
          </w:p>
        </w:tc>
      </w:tr>
      <w:tr w:rsidR="00341593" w:rsidRPr="008A6409" w14:paraId="7362E31B" w14:textId="77777777" w:rsidTr="00341593">
        <w:trPr>
          <w:trHeight w:val="339"/>
        </w:trPr>
        <w:tc>
          <w:tcPr>
            <w:tcW w:w="1903" w:type="dxa"/>
            <w:vAlign w:val="center"/>
          </w:tcPr>
          <w:p w14:paraId="3524E202" w14:textId="7271D4BE" w:rsidR="00341593" w:rsidRPr="00341593" w:rsidRDefault="00341593" w:rsidP="00341593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年　　月</w:t>
            </w:r>
          </w:p>
        </w:tc>
        <w:tc>
          <w:tcPr>
            <w:tcW w:w="8060" w:type="dxa"/>
            <w:gridSpan w:val="4"/>
            <w:vAlign w:val="center"/>
          </w:tcPr>
          <w:p w14:paraId="62FF3360" w14:textId="2F6509D2" w:rsidR="00341593" w:rsidRPr="00341593" w:rsidRDefault="00341593" w:rsidP="00341593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事　　　項</w:t>
            </w:r>
          </w:p>
        </w:tc>
      </w:tr>
      <w:tr w:rsidR="00341593" w:rsidRPr="008A6409" w14:paraId="18FDFE1B" w14:textId="77777777" w:rsidTr="000E40ED">
        <w:tc>
          <w:tcPr>
            <w:tcW w:w="1903" w:type="dxa"/>
            <w:vAlign w:val="center"/>
          </w:tcPr>
          <w:p w14:paraId="33AF7EF7" w14:textId="77777777" w:rsidR="00341593" w:rsidRPr="00341593" w:rsidRDefault="00341593" w:rsidP="000E40ED">
            <w:pPr>
              <w:jc w:val="right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年　　月</w:t>
            </w:r>
          </w:p>
          <w:p w14:paraId="6EA6A2D1" w14:textId="77777777" w:rsidR="00341593" w:rsidRPr="00341593" w:rsidRDefault="00341593" w:rsidP="000E40ED">
            <w:pPr>
              <w:jc w:val="right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年　　月</w:t>
            </w:r>
          </w:p>
          <w:p w14:paraId="09C12B02" w14:textId="77777777" w:rsidR="00341593" w:rsidRPr="00341593" w:rsidRDefault="00341593" w:rsidP="000E40ED">
            <w:pPr>
              <w:jc w:val="right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年　　月</w:t>
            </w:r>
          </w:p>
          <w:p w14:paraId="529BA199" w14:textId="77777777" w:rsidR="00341593" w:rsidRPr="00341593" w:rsidRDefault="00341593" w:rsidP="000E40ED">
            <w:pPr>
              <w:jc w:val="right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年　　月</w:t>
            </w:r>
          </w:p>
          <w:p w14:paraId="37935B6D" w14:textId="77777777" w:rsidR="00341593" w:rsidRPr="00341593" w:rsidRDefault="00341593" w:rsidP="000E40ED">
            <w:pPr>
              <w:jc w:val="right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年　　月</w:t>
            </w:r>
          </w:p>
        </w:tc>
        <w:tc>
          <w:tcPr>
            <w:tcW w:w="8060" w:type="dxa"/>
            <w:gridSpan w:val="4"/>
          </w:tcPr>
          <w:p w14:paraId="2B272D34" w14:textId="77777777" w:rsidR="00341593" w:rsidRPr="00341593" w:rsidRDefault="00341593" w:rsidP="000E40ED">
            <w:pPr>
              <w:jc w:val="left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</w:tr>
      <w:tr w:rsidR="00341593" w:rsidRPr="008A6409" w14:paraId="1678E527" w14:textId="77777777" w:rsidTr="00341593">
        <w:trPr>
          <w:trHeight w:val="447"/>
        </w:trPr>
        <w:tc>
          <w:tcPr>
            <w:tcW w:w="9963" w:type="dxa"/>
            <w:gridSpan w:val="5"/>
            <w:shd w:val="clear" w:color="auto" w:fill="D9D9D9" w:themeFill="background1" w:themeFillShade="D9"/>
            <w:vAlign w:val="center"/>
          </w:tcPr>
          <w:p w14:paraId="630A1FF5" w14:textId="77777777" w:rsidR="00341593" w:rsidRPr="00341593" w:rsidRDefault="00341593" w:rsidP="000E40ED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所属機関における活動等</w:t>
            </w:r>
          </w:p>
        </w:tc>
      </w:tr>
      <w:tr w:rsidR="00341593" w:rsidRPr="008A6409" w14:paraId="60EE7DA8" w14:textId="77777777" w:rsidTr="00341593">
        <w:trPr>
          <w:trHeight w:val="332"/>
        </w:trPr>
        <w:tc>
          <w:tcPr>
            <w:tcW w:w="1903" w:type="dxa"/>
            <w:vAlign w:val="center"/>
          </w:tcPr>
          <w:p w14:paraId="36FBD944" w14:textId="75166328" w:rsidR="00341593" w:rsidRPr="00341593" w:rsidRDefault="00341593" w:rsidP="00341593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年　　月</w:t>
            </w:r>
          </w:p>
        </w:tc>
        <w:tc>
          <w:tcPr>
            <w:tcW w:w="8060" w:type="dxa"/>
            <w:gridSpan w:val="4"/>
            <w:vAlign w:val="center"/>
          </w:tcPr>
          <w:p w14:paraId="76CAE635" w14:textId="12716173" w:rsidR="00341593" w:rsidRPr="00341593" w:rsidRDefault="00341593" w:rsidP="00341593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事　　　項</w:t>
            </w:r>
          </w:p>
        </w:tc>
      </w:tr>
      <w:tr w:rsidR="00341593" w:rsidRPr="008A6409" w14:paraId="535271EF" w14:textId="77777777" w:rsidTr="000E40ED">
        <w:tc>
          <w:tcPr>
            <w:tcW w:w="1903" w:type="dxa"/>
            <w:vAlign w:val="center"/>
          </w:tcPr>
          <w:p w14:paraId="3857805B" w14:textId="77777777" w:rsidR="00341593" w:rsidRPr="00341593" w:rsidRDefault="00341593" w:rsidP="000E40ED">
            <w:pPr>
              <w:jc w:val="right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年　　月</w:t>
            </w:r>
          </w:p>
          <w:p w14:paraId="0FE3F33C" w14:textId="77777777" w:rsidR="00341593" w:rsidRPr="00341593" w:rsidRDefault="00341593" w:rsidP="000E40ED">
            <w:pPr>
              <w:jc w:val="right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年　　月</w:t>
            </w:r>
          </w:p>
          <w:p w14:paraId="2C5D9DD0" w14:textId="77777777" w:rsidR="00341593" w:rsidRDefault="00341593" w:rsidP="00341593">
            <w:pPr>
              <w:jc w:val="right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年　　月</w:t>
            </w:r>
            <w:r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　　</w:t>
            </w:r>
          </w:p>
          <w:p w14:paraId="43B618F7" w14:textId="4B8E4799" w:rsidR="00341593" w:rsidRPr="00341593" w:rsidRDefault="00341593" w:rsidP="00341593">
            <w:pPr>
              <w:jc w:val="right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年　　月</w:t>
            </w:r>
          </w:p>
          <w:p w14:paraId="36F705E9" w14:textId="3BE883E3" w:rsidR="00341593" w:rsidRPr="00341593" w:rsidRDefault="00341593" w:rsidP="00341593">
            <w:pPr>
              <w:jc w:val="right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年　　月</w:t>
            </w:r>
          </w:p>
        </w:tc>
        <w:tc>
          <w:tcPr>
            <w:tcW w:w="8060" w:type="dxa"/>
            <w:gridSpan w:val="4"/>
          </w:tcPr>
          <w:p w14:paraId="3DAA8F91" w14:textId="77777777" w:rsidR="00341593" w:rsidRPr="00341593" w:rsidRDefault="00341593" w:rsidP="000E40ED">
            <w:pPr>
              <w:jc w:val="left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</w:tr>
      <w:tr w:rsidR="00341593" w:rsidRPr="008A6409" w14:paraId="4FF24701" w14:textId="77777777" w:rsidTr="00341593">
        <w:trPr>
          <w:trHeight w:val="428"/>
        </w:trPr>
        <w:tc>
          <w:tcPr>
            <w:tcW w:w="9963" w:type="dxa"/>
            <w:gridSpan w:val="5"/>
            <w:shd w:val="clear" w:color="auto" w:fill="D9D9D9" w:themeFill="background1" w:themeFillShade="D9"/>
            <w:vAlign w:val="center"/>
          </w:tcPr>
          <w:p w14:paraId="1CE9C9E0" w14:textId="77777777" w:rsidR="00341593" w:rsidRPr="00341593" w:rsidRDefault="00341593" w:rsidP="000E40ED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lastRenderedPageBreak/>
              <w:t>学会および社会等における活動</w:t>
            </w:r>
          </w:p>
        </w:tc>
      </w:tr>
      <w:tr w:rsidR="00341593" w:rsidRPr="008A6409" w14:paraId="48F51527" w14:textId="77777777" w:rsidTr="00341593">
        <w:trPr>
          <w:trHeight w:val="381"/>
        </w:trPr>
        <w:tc>
          <w:tcPr>
            <w:tcW w:w="1903" w:type="dxa"/>
            <w:vAlign w:val="center"/>
          </w:tcPr>
          <w:p w14:paraId="1C9AC6C9" w14:textId="0E2F193D" w:rsidR="00341593" w:rsidRPr="00341593" w:rsidRDefault="00341593" w:rsidP="00341593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年　　月</w:t>
            </w:r>
          </w:p>
        </w:tc>
        <w:tc>
          <w:tcPr>
            <w:tcW w:w="8060" w:type="dxa"/>
            <w:gridSpan w:val="4"/>
            <w:vAlign w:val="center"/>
          </w:tcPr>
          <w:p w14:paraId="78C8C331" w14:textId="3E8AE51B" w:rsidR="00341593" w:rsidRPr="00341593" w:rsidRDefault="00341593" w:rsidP="00341593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事　　　項</w:t>
            </w:r>
          </w:p>
        </w:tc>
      </w:tr>
      <w:tr w:rsidR="00341593" w:rsidRPr="008A6409" w14:paraId="02898CBB" w14:textId="77777777" w:rsidTr="000E40ED">
        <w:tc>
          <w:tcPr>
            <w:tcW w:w="1903" w:type="dxa"/>
            <w:vAlign w:val="center"/>
          </w:tcPr>
          <w:p w14:paraId="00ABFC4B" w14:textId="77777777" w:rsidR="00341593" w:rsidRPr="00341593" w:rsidRDefault="00341593" w:rsidP="00341593">
            <w:pPr>
              <w:jc w:val="right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年　　月</w:t>
            </w:r>
          </w:p>
          <w:p w14:paraId="60FA86E9" w14:textId="77777777" w:rsidR="00341593" w:rsidRPr="00341593" w:rsidRDefault="00341593" w:rsidP="00341593">
            <w:pPr>
              <w:jc w:val="right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年　　月</w:t>
            </w:r>
          </w:p>
          <w:p w14:paraId="08E138EA" w14:textId="77777777" w:rsidR="00341593" w:rsidRDefault="00341593" w:rsidP="00341593">
            <w:pPr>
              <w:jc w:val="right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年　　月</w:t>
            </w:r>
          </w:p>
          <w:p w14:paraId="4E2A4430" w14:textId="3DEB59CF" w:rsidR="00341593" w:rsidRPr="00341593" w:rsidRDefault="00341593" w:rsidP="00341593">
            <w:pPr>
              <w:jc w:val="right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年　　月</w:t>
            </w:r>
          </w:p>
          <w:p w14:paraId="0437AC9A" w14:textId="43510CE6" w:rsidR="00341593" w:rsidRPr="00341593" w:rsidRDefault="00341593" w:rsidP="00341593">
            <w:pPr>
              <w:jc w:val="right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年　　月</w:t>
            </w:r>
          </w:p>
        </w:tc>
        <w:tc>
          <w:tcPr>
            <w:tcW w:w="8060" w:type="dxa"/>
            <w:gridSpan w:val="4"/>
          </w:tcPr>
          <w:p w14:paraId="66E5375B" w14:textId="77777777" w:rsidR="00341593" w:rsidRPr="00341593" w:rsidRDefault="00341593" w:rsidP="00341593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</w:tr>
      <w:tr w:rsidR="00341593" w:rsidRPr="008A6409" w14:paraId="04597C12" w14:textId="77777777" w:rsidTr="00341593">
        <w:trPr>
          <w:trHeight w:val="437"/>
        </w:trPr>
        <w:tc>
          <w:tcPr>
            <w:tcW w:w="9963" w:type="dxa"/>
            <w:gridSpan w:val="5"/>
            <w:shd w:val="clear" w:color="auto" w:fill="D9D9D9" w:themeFill="background1" w:themeFillShade="D9"/>
            <w:vAlign w:val="center"/>
          </w:tcPr>
          <w:p w14:paraId="71E8A045" w14:textId="77777777" w:rsidR="00341593" w:rsidRPr="00341593" w:rsidRDefault="00341593" w:rsidP="00341593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主な教育研究業績（５件程度）</w:t>
            </w:r>
          </w:p>
        </w:tc>
      </w:tr>
      <w:tr w:rsidR="00341593" w:rsidRPr="008A6409" w14:paraId="6C7E815B" w14:textId="77777777" w:rsidTr="00341593">
        <w:trPr>
          <w:trHeight w:val="335"/>
        </w:trPr>
        <w:tc>
          <w:tcPr>
            <w:tcW w:w="1903" w:type="dxa"/>
            <w:vAlign w:val="center"/>
          </w:tcPr>
          <w:p w14:paraId="77F97276" w14:textId="5E3940F2" w:rsidR="00341593" w:rsidRPr="00341593" w:rsidRDefault="00341593" w:rsidP="00341593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年　　月</w:t>
            </w:r>
          </w:p>
        </w:tc>
        <w:tc>
          <w:tcPr>
            <w:tcW w:w="8060" w:type="dxa"/>
            <w:gridSpan w:val="4"/>
            <w:vAlign w:val="center"/>
          </w:tcPr>
          <w:p w14:paraId="37A9145A" w14:textId="4551A8FC" w:rsidR="00341593" w:rsidRPr="00341593" w:rsidRDefault="00341593" w:rsidP="00341593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事　　　項</w:t>
            </w:r>
          </w:p>
        </w:tc>
      </w:tr>
      <w:tr w:rsidR="00341593" w:rsidRPr="008A6409" w14:paraId="13BCB14C" w14:textId="77777777" w:rsidTr="000E40ED">
        <w:tc>
          <w:tcPr>
            <w:tcW w:w="1903" w:type="dxa"/>
            <w:vAlign w:val="center"/>
          </w:tcPr>
          <w:p w14:paraId="4C3576E5" w14:textId="77777777" w:rsidR="00341593" w:rsidRPr="00341593" w:rsidRDefault="00341593" w:rsidP="00341593">
            <w:pPr>
              <w:jc w:val="right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年　　月</w:t>
            </w:r>
          </w:p>
          <w:p w14:paraId="3A1F0C54" w14:textId="77777777" w:rsidR="00341593" w:rsidRPr="00341593" w:rsidRDefault="00341593" w:rsidP="00341593">
            <w:pPr>
              <w:jc w:val="right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年　　月</w:t>
            </w:r>
          </w:p>
          <w:p w14:paraId="5428C3E3" w14:textId="77777777" w:rsidR="00341593" w:rsidRPr="00341593" w:rsidRDefault="00341593" w:rsidP="00341593">
            <w:pPr>
              <w:jc w:val="right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年　　月　　</w:t>
            </w:r>
          </w:p>
          <w:p w14:paraId="3AEFBF58" w14:textId="77777777" w:rsidR="00341593" w:rsidRPr="00341593" w:rsidRDefault="00341593" w:rsidP="00341593">
            <w:pPr>
              <w:jc w:val="right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年　　月</w:t>
            </w:r>
          </w:p>
          <w:p w14:paraId="1A8C71AE" w14:textId="77777777" w:rsidR="00341593" w:rsidRPr="00341593" w:rsidRDefault="00341593" w:rsidP="00341593">
            <w:pPr>
              <w:jc w:val="right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年　　月</w:t>
            </w:r>
          </w:p>
        </w:tc>
        <w:tc>
          <w:tcPr>
            <w:tcW w:w="8060" w:type="dxa"/>
            <w:gridSpan w:val="4"/>
          </w:tcPr>
          <w:p w14:paraId="18F1EA78" w14:textId="77777777" w:rsidR="00341593" w:rsidRPr="00341593" w:rsidRDefault="00341593" w:rsidP="00341593">
            <w:pPr>
              <w:jc w:val="left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</w:tr>
      <w:tr w:rsidR="00341593" w:rsidRPr="008A6409" w14:paraId="64F71BAD" w14:textId="77777777" w:rsidTr="00341593">
        <w:trPr>
          <w:trHeight w:val="447"/>
        </w:trPr>
        <w:tc>
          <w:tcPr>
            <w:tcW w:w="9963" w:type="dxa"/>
            <w:gridSpan w:val="5"/>
            <w:shd w:val="clear" w:color="auto" w:fill="D9D9D9" w:themeFill="background1" w:themeFillShade="D9"/>
            <w:vAlign w:val="center"/>
          </w:tcPr>
          <w:p w14:paraId="48EA70D3" w14:textId="77777777" w:rsidR="00341593" w:rsidRPr="00341593" w:rsidRDefault="00341593" w:rsidP="00341593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その他特記事項</w:t>
            </w:r>
          </w:p>
        </w:tc>
      </w:tr>
      <w:tr w:rsidR="00341593" w:rsidRPr="008A6409" w14:paraId="1A14624A" w14:textId="77777777" w:rsidTr="000E40ED">
        <w:tc>
          <w:tcPr>
            <w:tcW w:w="9963" w:type="dxa"/>
            <w:gridSpan w:val="5"/>
            <w:vAlign w:val="center"/>
          </w:tcPr>
          <w:p w14:paraId="76EDB18F" w14:textId="77777777" w:rsidR="00341593" w:rsidRPr="00341593" w:rsidRDefault="00341593" w:rsidP="00341593">
            <w:pPr>
              <w:jc w:val="left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  <w:p w14:paraId="17C1A281" w14:textId="77777777" w:rsidR="00341593" w:rsidRPr="00341593" w:rsidRDefault="00341593" w:rsidP="00341593">
            <w:pPr>
              <w:jc w:val="left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  <w:p w14:paraId="7A83E389" w14:textId="77777777" w:rsidR="00341593" w:rsidRPr="00341593" w:rsidRDefault="00341593" w:rsidP="00341593">
            <w:pPr>
              <w:jc w:val="left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  <w:p w14:paraId="30BCF336" w14:textId="77777777" w:rsidR="00341593" w:rsidRPr="00341593" w:rsidRDefault="00341593" w:rsidP="00341593">
            <w:pPr>
              <w:jc w:val="left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  <w:p w14:paraId="5BCB1C95" w14:textId="77777777" w:rsidR="00341593" w:rsidRPr="00341593" w:rsidRDefault="00341593" w:rsidP="00341593">
            <w:pPr>
              <w:jc w:val="left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</w:tr>
      <w:tr w:rsidR="00341593" w:rsidRPr="008A6409" w14:paraId="1BE64884" w14:textId="77777777" w:rsidTr="000E40ED">
        <w:tc>
          <w:tcPr>
            <w:tcW w:w="9963" w:type="dxa"/>
            <w:gridSpan w:val="5"/>
            <w:vAlign w:val="center"/>
          </w:tcPr>
          <w:p w14:paraId="1B0B626A" w14:textId="77777777" w:rsidR="00341593" w:rsidRPr="00341593" w:rsidRDefault="00341593" w:rsidP="00341593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  <w:p w14:paraId="1ECB3275" w14:textId="77777777" w:rsidR="00341593" w:rsidRPr="00341593" w:rsidRDefault="00341593" w:rsidP="00341593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>上記のとおり相違ありません。</w:t>
            </w:r>
          </w:p>
          <w:p w14:paraId="745B83F3" w14:textId="77777777" w:rsidR="00341593" w:rsidRPr="00341593" w:rsidRDefault="00341593" w:rsidP="00341593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　　　　　　　</w:t>
            </w:r>
          </w:p>
          <w:p w14:paraId="75E1EC1F" w14:textId="77777777" w:rsidR="00341593" w:rsidRPr="00341593" w:rsidRDefault="00341593" w:rsidP="00341593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　　　　　　　　　　　　　　　　　　　　　　　　　　　　　　　年　　月　　日　　</w:t>
            </w:r>
          </w:p>
          <w:p w14:paraId="772C625C" w14:textId="77777777" w:rsidR="00341593" w:rsidRPr="00341593" w:rsidRDefault="00341593" w:rsidP="00341593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　　　　　　　　　　　　　　　　　　　　　　　　　　　　　　　　</w:t>
            </w:r>
          </w:p>
          <w:p w14:paraId="7CC6626C" w14:textId="77777777" w:rsidR="00341593" w:rsidRPr="00341593" w:rsidRDefault="00341593" w:rsidP="00341593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341593"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　　　　　　　　　　　　　　　　　　　　　　氏　名　　　　　　　　　　　　印　　　　　　　　　　　</w:t>
            </w:r>
          </w:p>
          <w:p w14:paraId="61BAC4F0" w14:textId="77777777" w:rsidR="00341593" w:rsidRPr="00341593" w:rsidRDefault="00341593" w:rsidP="00341593">
            <w:pPr>
              <w:jc w:val="left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  <w:p w14:paraId="55222731" w14:textId="77777777" w:rsidR="00341593" w:rsidRPr="00341593" w:rsidRDefault="00341593" w:rsidP="00341593">
            <w:pPr>
              <w:jc w:val="left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  <w:p w14:paraId="1A46743F" w14:textId="77777777" w:rsidR="00341593" w:rsidRPr="00341593" w:rsidRDefault="00341593" w:rsidP="00341593">
            <w:pPr>
              <w:jc w:val="left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</w:tr>
    </w:tbl>
    <w:p w14:paraId="066479E0" w14:textId="77777777" w:rsidR="00341593" w:rsidRPr="00341593" w:rsidRDefault="00341593"/>
    <w:p w14:paraId="1108CD93" w14:textId="1768AD9F" w:rsidR="003B3D5D" w:rsidRDefault="003B3D5D">
      <w:pPr>
        <w:sectPr w:rsidR="003B3D5D" w:rsidSect="003B3D5D">
          <w:headerReference w:type="default" r:id="rId8"/>
          <w:footerReference w:type="even" r:id="rId9"/>
          <w:footerReference w:type="default" r:id="rId10"/>
          <w:pgSz w:w="11906" w:h="16838" w:code="9"/>
          <w:pgMar w:top="1134" w:right="1021" w:bottom="1134" w:left="1021" w:header="567" w:footer="567" w:gutter="0"/>
          <w:pgNumType w:start="1"/>
          <w:cols w:space="425"/>
          <w:docGrid w:type="linesAndChars" w:linePitch="246" w:charSpace="1835"/>
        </w:sectPr>
      </w:pPr>
    </w:p>
    <w:p w14:paraId="1BDCB63A" w14:textId="77777777" w:rsidR="00015612" w:rsidRPr="00950487" w:rsidRDefault="00015612" w:rsidP="00341593">
      <w:pPr>
        <w:snapToGrid w:val="0"/>
      </w:pPr>
    </w:p>
    <w:sectPr w:rsidR="00015612" w:rsidRPr="00950487" w:rsidSect="003B3D5D">
      <w:footerReference w:type="default" r:id="rId11"/>
      <w:type w:val="continuous"/>
      <w:pgSz w:w="11906" w:h="16838" w:code="9"/>
      <w:pgMar w:top="1134" w:right="1021" w:bottom="1134" w:left="1021" w:header="567" w:footer="567" w:gutter="0"/>
      <w:pgNumType w:start="1"/>
      <w:cols w:space="425"/>
      <w:docGrid w:type="linesAndChars" w:linePitch="246" w:charSpace="18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7028A5" w14:textId="77777777" w:rsidR="00D775BD" w:rsidRDefault="00D775BD">
      <w:r>
        <w:separator/>
      </w:r>
    </w:p>
  </w:endnote>
  <w:endnote w:type="continuationSeparator" w:id="0">
    <w:p w14:paraId="34F5456A" w14:textId="77777777" w:rsidR="00D775BD" w:rsidRDefault="00D77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9452F" w14:textId="77777777" w:rsidR="00190394" w:rsidRDefault="00E77EA4" w:rsidP="007F7D95">
    <w:pPr>
      <w:pStyle w:val="af1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 w:rsidR="00190394">
      <w:rPr>
        <w:rStyle w:val="af3"/>
      </w:rPr>
      <w:instrText xml:space="preserve">PAGE  </w:instrText>
    </w:r>
    <w:r>
      <w:rPr>
        <w:rStyle w:val="af3"/>
      </w:rPr>
      <w:fldChar w:fldCharType="end"/>
    </w:r>
  </w:p>
  <w:p w14:paraId="02E01B28" w14:textId="77777777" w:rsidR="00190394" w:rsidRDefault="00190394">
    <w:pPr>
      <w:pStyle w:val="af1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75823621"/>
      <w:docPartObj>
        <w:docPartGallery w:val="Page Numbers (Bottom of Page)"/>
        <w:docPartUnique/>
      </w:docPartObj>
    </w:sdtPr>
    <w:sdtEndPr>
      <w:rPr>
        <w:sz w:val="21"/>
        <w:szCs w:val="21"/>
      </w:rPr>
    </w:sdtEndPr>
    <w:sdtContent>
      <w:p w14:paraId="1283F744" w14:textId="77777777" w:rsidR="003B3D5D" w:rsidRPr="004209ED" w:rsidRDefault="00AB3577" w:rsidP="00AB3577">
        <w:pPr>
          <w:pStyle w:val="af1"/>
          <w:jc w:val="right"/>
          <w:rPr>
            <w:vanish/>
          </w:rPr>
        </w:pPr>
        <w:r w:rsidRPr="004209ED">
          <w:rPr>
            <w:rFonts w:asciiTheme="majorEastAsia" w:eastAsiaTheme="majorEastAsia" w:hAnsiTheme="majorEastAsia" w:hint="eastAsia"/>
            <w:vanish/>
          </w:rPr>
          <w:t>名前</w:t>
        </w:r>
      </w:p>
      <w:p w14:paraId="6BB1A4F2" w14:textId="77777777" w:rsidR="00190394" w:rsidRPr="00FB0B33" w:rsidRDefault="00000000" w:rsidP="00FF68B7">
        <w:pPr>
          <w:pStyle w:val="af1"/>
          <w:rPr>
            <w:sz w:val="21"/>
            <w:szCs w:val="21"/>
          </w:rPr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37740714"/>
      <w:docPartObj>
        <w:docPartGallery w:val="Page Numbers (Bottom of Page)"/>
        <w:docPartUnique/>
      </w:docPartObj>
    </w:sdtPr>
    <w:sdtEndPr>
      <w:rPr>
        <w:sz w:val="21"/>
        <w:szCs w:val="21"/>
      </w:rPr>
    </w:sdtEndPr>
    <w:sdtContent>
      <w:p w14:paraId="5B4F57A5" w14:textId="77777777" w:rsidR="00AB3577" w:rsidRPr="00FB0B33" w:rsidRDefault="00AB3577" w:rsidP="00AB3577">
        <w:pPr>
          <w:pStyle w:val="af1"/>
          <w:jc w:val="right"/>
        </w:pPr>
        <w:r w:rsidRPr="004209ED">
          <w:rPr>
            <w:rFonts w:asciiTheme="majorEastAsia" w:eastAsiaTheme="majorEastAsia" w:hAnsiTheme="majorEastAsia" w:hint="eastAsia"/>
            <w:vanish/>
          </w:rPr>
          <w:t>名前</w:t>
        </w:r>
      </w:p>
      <w:p w14:paraId="0DE246FC" w14:textId="77777777" w:rsidR="003B3D5D" w:rsidRPr="00FB0B33" w:rsidRDefault="00000000" w:rsidP="00FF68B7">
        <w:pPr>
          <w:pStyle w:val="af1"/>
          <w:rPr>
            <w:sz w:val="21"/>
            <w:szCs w:val="21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BFB94" w14:textId="77777777" w:rsidR="00D775BD" w:rsidRDefault="00D775BD">
      <w:r>
        <w:separator/>
      </w:r>
    </w:p>
  </w:footnote>
  <w:footnote w:type="continuationSeparator" w:id="0">
    <w:p w14:paraId="0651FBD5" w14:textId="77777777" w:rsidR="00D775BD" w:rsidRDefault="00D775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3F97C" w14:textId="77777777" w:rsidR="007B2407" w:rsidRDefault="007B2407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07263"/>
    <w:multiLevelType w:val="hybridMultilevel"/>
    <w:tmpl w:val="1534B8C0"/>
    <w:lvl w:ilvl="0" w:tplc="300EE482">
      <w:start w:val="1"/>
      <w:numFmt w:val="decimalEnclosedCircle"/>
      <w:suff w:val="space"/>
      <w:lvlText w:val="%1"/>
      <w:lvlJc w:val="left"/>
      <w:pPr>
        <w:ind w:left="680" w:hanging="340"/>
      </w:pPr>
      <w:rPr>
        <w:rFonts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5117352"/>
    <w:multiLevelType w:val="hybridMultilevel"/>
    <w:tmpl w:val="658078F6"/>
    <w:lvl w:ilvl="0" w:tplc="B8320BB0">
      <w:start w:val="1"/>
      <w:numFmt w:val="decimal"/>
      <w:suff w:val="nothing"/>
      <w:lvlText w:val="%1"/>
      <w:lvlJc w:val="left"/>
      <w:pPr>
        <w:ind w:left="0" w:firstLine="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599" w:hanging="420"/>
      </w:pPr>
    </w:lvl>
    <w:lvl w:ilvl="2" w:tplc="04090011" w:tentative="1">
      <w:start w:val="1"/>
      <w:numFmt w:val="decimalEnclosedCircle"/>
      <w:lvlText w:val="%3"/>
      <w:lvlJc w:val="left"/>
      <w:pPr>
        <w:ind w:left="1019" w:hanging="420"/>
      </w:pPr>
    </w:lvl>
    <w:lvl w:ilvl="3" w:tplc="0409000F" w:tentative="1">
      <w:start w:val="1"/>
      <w:numFmt w:val="decimal"/>
      <w:lvlText w:val="%4."/>
      <w:lvlJc w:val="left"/>
      <w:pPr>
        <w:ind w:left="1439" w:hanging="420"/>
      </w:pPr>
    </w:lvl>
    <w:lvl w:ilvl="4" w:tplc="04090017" w:tentative="1">
      <w:start w:val="1"/>
      <w:numFmt w:val="aiueoFullWidth"/>
      <w:lvlText w:val="(%5)"/>
      <w:lvlJc w:val="left"/>
      <w:pPr>
        <w:ind w:left="1859" w:hanging="420"/>
      </w:pPr>
    </w:lvl>
    <w:lvl w:ilvl="5" w:tplc="04090011" w:tentative="1">
      <w:start w:val="1"/>
      <w:numFmt w:val="decimalEnclosedCircle"/>
      <w:lvlText w:val="%6"/>
      <w:lvlJc w:val="left"/>
      <w:pPr>
        <w:ind w:left="2279" w:hanging="420"/>
      </w:pPr>
    </w:lvl>
    <w:lvl w:ilvl="6" w:tplc="0409000F" w:tentative="1">
      <w:start w:val="1"/>
      <w:numFmt w:val="decimal"/>
      <w:lvlText w:val="%7."/>
      <w:lvlJc w:val="left"/>
      <w:pPr>
        <w:ind w:left="2699" w:hanging="420"/>
      </w:pPr>
    </w:lvl>
    <w:lvl w:ilvl="7" w:tplc="04090017" w:tentative="1">
      <w:start w:val="1"/>
      <w:numFmt w:val="aiueoFullWidth"/>
      <w:lvlText w:val="(%8)"/>
      <w:lvlJc w:val="left"/>
      <w:pPr>
        <w:ind w:left="3119" w:hanging="420"/>
      </w:pPr>
    </w:lvl>
    <w:lvl w:ilvl="8" w:tplc="04090011" w:tentative="1">
      <w:start w:val="1"/>
      <w:numFmt w:val="decimalEnclosedCircle"/>
      <w:lvlText w:val="%9"/>
      <w:lvlJc w:val="left"/>
      <w:pPr>
        <w:ind w:left="3539" w:hanging="420"/>
      </w:pPr>
    </w:lvl>
  </w:abstractNum>
  <w:abstractNum w:abstractNumId="2" w15:restartNumberingAfterBreak="0">
    <w:nsid w:val="16254BBD"/>
    <w:multiLevelType w:val="singleLevel"/>
    <w:tmpl w:val="99364A82"/>
    <w:lvl w:ilvl="0">
      <w:start w:val="6"/>
      <w:numFmt w:val="bullet"/>
      <w:lvlText w:val="・"/>
      <w:lvlJc w:val="left"/>
      <w:pPr>
        <w:tabs>
          <w:tab w:val="num" w:pos="360"/>
        </w:tabs>
        <w:ind w:left="216" w:hanging="216"/>
      </w:pPr>
      <w:rPr>
        <w:rFonts w:ascii="Mincho" w:eastAsia="Mincho" w:hint="eastAsia"/>
      </w:rPr>
    </w:lvl>
  </w:abstractNum>
  <w:abstractNum w:abstractNumId="3" w15:restartNumberingAfterBreak="0">
    <w:nsid w:val="16EB6530"/>
    <w:multiLevelType w:val="singleLevel"/>
    <w:tmpl w:val="58E84586"/>
    <w:lvl w:ilvl="0">
      <w:start w:val="6"/>
      <w:numFmt w:val="bullet"/>
      <w:lvlText w:val="・"/>
      <w:lvlJc w:val="left"/>
      <w:pPr>
        <w:tabs>
          <w:tab w:val="num" w:pos="360"/>
        </w:tabs>
        <w:ind w:left="216" w:hanging="216"/>
      </w:pPr>
      <w:rPr>
        <w:rFonts w:ascii="Mincho" w:eastAsia="Mincho" w:hint="eastAsia"/>
      </w:rPr>
    </w:lvl>
  </w:abstractNum>
  <w:abstractNum w:abstractNumId="4" w15:restartNumberingAfterBreak="0">
    <w:nsid w:val="1CC9142B"/>
    <w:multiLevelType w:val="singleLevel"/>
    <w:tmpl w:val="56F20154"/>
    <w:lvl w:ilvl="0">
      <w:start w:val="6"/>
      <w:numFmt w:val="bullet"/>
      <w:lvlText w:val="・"/>
      <w:lvlJc w:val="left"/>
      <w:pPr>
        <w:tabs>
          <w:tab w:val="num" w:pos="360"/>
        </w:tabs>
        <w:ind w:left="216" w:hanging="216"/>
      </w:pPr>
      <w:rPr>
        <w:rFonts w:ascii="Mincho" w:eastAsia="Mincho" w:hint="eastAsia"/>
      </w:rPr>
    </w:lvl>
  </w:abstractNum>
  <w:abstractNum w:abstractNumId="5" w15:restartNumberingAfterBreak="0">
    <w:nsid w:val="1E3D499C"/>
    <w:multiLevelType w:val="hybridMultilevel"/>
    <w:tmpl w:val="658078F6"/>
    <w:lvl w:ilvl="0" w:tplc="B8320BB0">
      <w:start w:val="1"/>
      <w:numFmt w:val="decimal"/>
      <w:suff w:val="nothing"/>
      <w:lvlText w:val="%1"/>
      <w:lvlJc w:val="left"/>
      <w:pPr>
        <w:ind w:left="0" w:firstLine="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599" w:hanging="420"/>
      </w:pPr>
    </w:lvl>
    <w:lvl w:ilvl="2" w:tplc="04090011" w:tentative="1">
      <w:start w:val="1"/>
      <w:numFmt w:val="decimalEnclosedCircle"/>
      <w:lvlText w:val="%3"/>
      <w:lvlJc w:val="left"/>
      <w:pPr>
        <w:ind w:left="1019" w:hanging="420"/>
      </w:pPr>
    </w:lvl>
    <w:lvl w:ilvl="3" w:tplc="0409000F" w:tentative="1">
      <w:start w:val="1"/>
      <w:numFmt w:val="decimal"/>
      <w:lvlText w:val="%4."/>
      <w:lvlJc w:val="left"/>
      <w:pPr>
        <w:ind w:left="1439" w:hanging="420"/>
      </w:pPr>
    </w:lvl>
    <w:lvl w:ilvl="4" w:tplc="04090017" w:tentative="1">
      <w:start w:val="1"/>
      <w:numFmt w:val="aiueoFullWidth"/>
      <w:lvlText w:val="(%5)"/>
      <w:lvlJc w:val="left"/>
      <w:pPr>
        <w:ind w:left="1859" w:hanging="420"/>
      </w:pPr>
    </w:lvl>
    <w:lvl w:ilvl="5" w:tplc="04090011" w:tentative="1">
      <w:start w:val="1"/>
      <w:numFmt w:val="decimalEnclosedCircle"/>
      <w:lvlText w:val="%6"/>
      <w:lvlJc w:val="left"/>
      <w:pPr>
        <w:ind w:left="2279" w:hanging="420"/>
      </w:pPr>
    </w:lvl>
    <w:lvl w:ilvl="6" w:tplc="0409000F" w:tentative="1">
      <w:start w:val="1"/>
      <w:numFmt w:val="decimal"/>
      <w:lvlText w:val="%7."/>
      <w:lvlJc w:val="left"/>
      <w:pPr>
        <w:ind w:left="2699" w:hanging="420"/>
      </w:pPr>
    </w:lvl>
    <w:lvl w:ilvl="7" w:tplc="04090017" w:tentative="1">
      <w:start w:val="1"/>
      <w:numFmt w:val="aiueoFullWidth"/>
      <w:lvlText w:val="(%8)"/>
      <w:lvlJc w:val="left"/>
      <w:pPr>
        <w:ind w:left="3119" w:hanging="420"/>
      </w:pPr>
    </w:lvl>
    <w:lvl w:ilvl="8" w:tplc="04090011" w:tentative="1">
      <w:start w:val="1"/>
      <w:numFmt w:val="decimalEnclosedCircle"/>
      <w:lvlText w:val="%9"/>
      <w:lvlJc w:val="left"/>
      <w:pPr>
        <w:ind w:left="3539" w:hanging="420"/>
      </w:pPr>
    </w:lvl>
  </w:abstractNum>
  <w:abstractNum w:abstractNumId="6" w15:restartNumberingAfterBreak="0">
    <w:nsid w:val="257A6C6B"/>
    <w:multiLevelType w:val="singleLevel"/>
    <w:tmpl w:val="444A3760"/>
    <w:lvl w:ilvl="0">
      <w:start w:val="1"/>
      <w:numFmt w:val="bullet"/>
      <w:pStyle w:val="a"/>
      <w:lvlText w:val="・"/>
      <w:lvlJc w:val="left"/>
      <w:pPr>
        <w:tabs>
          <w:tab w:val="num" w:pos="576"/>
        </w:tabs>
        <w:ind w:left="431" w:hanging="215"/>
      </w:pPr>
      <w:rPr>
        <w:rFonts w:ascii="Mincho" w:eastAsia="Mincho" w:hAnsi="HG丸ｺﾞｼｯｸM-PRO" w:hint="eastAsia"/>
      </w:rPr>
    </w:lvl>
  </w:abstractNum>
  <w:abstractNum w:abstractNumId="7" w15:restartNumberingAfterBreak="0">
    <w:nsid w:val="2CD52E21"/>
    <w:multiLevelType w:val="singleLevel"/>
    <w:tmpl w:val="14901B12"/>
    <w:lvl w:ilvl="0">
      <w:start w:val="6"/>
      <w:numFmt w:val="bullet"/>
      <w:lvlText w:val="・"/>
      <w:lvlJc w:val="left"/>
      <w:pPr>
        <w:tabs>
          <w:tab w:val="num" w:pos="360"/>
        </w:tabs>
        <w:ind w:left="216" w:hanging="216"/>
      </w:pPr>
      <w:rPr>
        <w:rFonts w:ascii="Mincho" w:eastAsia="Mincho" w:hint="eastAsia"/>
      </w:rPr>
    </w:lvl>
  </w:abstractNum>
  <w:abstractNum w:abstractNumId="8" w15:restartNumberingAfterBreak="0">
    <w:nsid w:val="2DE61F45"/>
    <w:multiLevelType w:val="hybridMultilevel"/>
    <w:tmpl w:val="7EAC19F6"/>
    <w:lvl w:ilvl="0" w:tplc="77A8E596">
      <w:start w:val="1"/>
      <w:numFmt w:val="decimalFullWidth"/>
      <w:lvlText w:val="%1"/>
      <w:lvlJc w:val="left"/>
      <w:pPr>
        <w:tabs>
          <w:tab w:val="num" w:pos="549"/>
        </w:tabs>
        <w:ind w:left="405" w:hanging="216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29"/>
        </w:tabs>
        <w:ind w:left="1029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49"/>
        </w:tabs>
        <w:ind w:left="144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69"/>
        </w:tabs>
        <w:ind w:left="1869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89"/>
        </w:tabs>
        <w:ind w:left="2289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09"/>
        </w:tabs>
        <w:ind w:left="270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29"/>
        </w:tabs>
        <w:ind w:left="3129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49"/>
        </w:tabs>
        <w:ind w:left="3549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69"/>
        </w:tabs>
        <w:ind w:left="3969" w:hanging="420"/>
      </w:pPr>
    </w:lvl>
  </w:abstractNum>
  <w:abstractNum w:abstractNumId="9" w15:restartNumberingAfterBreak="0">
    <w:nsid w:val="2E0A7E23"/>
    <w:multiLevelType w:val="singleLevel"/>
    <w:tmpl w:val="ECC4AF98"/>
    <w:lvl w:ilvl="0">
      <w:start w:val="6"/>
      <w:numFmt w:val="bullet"/>
      <w:lvlText w:val="・"/>
      <w:lvlJc w:val="left"/>
      <w:pPr>
        <w:tabs>
          <w:tab w:val="num" w:pos="360"/>
        </w:tabs>
        <w:ind w:left="216" w:hanging="216"/>
      </w:pPr>
      <w:rPr>
        <w:rFonts w:ascii="Mincho" w:eastAsia="Mincho" w:hint="eastAsia"/>
      </w:rPr>
    </w:lvl>
  </w:abstractNum>
  <w:abstractNum w:abstractNumId="10" w15:restartNumberingAfterBreak="0">
    <w:nsid w:val="30EB65B6"/>
    <w:multiLevelType w:val="hybridMultilevel"/>
    <w:tmpl w:val="35D45CEC"/>
    <w:lvl w:ilvl="0" w:tplc="300EE482">
      <w:start w:val="1"/>
      <w:numFmt w:val="decimalEnclosedCircle"/>
      <w:suff w:val="space"/>
      <w:lvlText w:val="%1"/>
      <w:lvlJc w:val="left"/>
      <w:pPr>
        <w:ind w:left="680" w:hanging="340"/>
      </w:pPr>
      <w:rPr>
        <w:rFonts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33411AB"/>
    <w:multiLevelType w:val="hybridMultilevel"/>
    <w:tmpl w:val="1534B8C0"/>
    <w:lvl w:ilvl="0" w:tplc="300EE482">
      <w:start w:val="1"/>
      <w:numFmt w:val="decimalEnclosedCircle"/>
      <w:suff w:val="space"/>
      <w:lvlText w:val="%1"/>
      <w:lvlJc w:val="left"/>
      <w:pPr>
        <w:ind w:left="680" w:hanging="340"/>
      </w:pPr>
      <w:rPr>
        <w:rFonts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341D6FA8"/>
    <w:multiLevelType w:val="hybridMultilevel"/>
    <w:tmpl w:val="2FD09C7A"/>
    <w:lvl w:ilvl="0" w:tplc="300EE482">
      <w:start w:val="1"/>
      <w:numFmt w:val="decimalEnclosedCircle"/>
      <w:suff w:val="space"/>
      <w:lvlText w:val="%1"/>
      <w:lvlJc w:val="left"/>
      <w:pPr>
        <w:ind w:left="680" w:hanging="340"/>
      </w:pPr>
      <w:rPr>
        <w:rFonts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3C6643D7"/>
    <w:multiLevelType w:val="hybridMultilevel"/>
    <w:tmpl w:val="304AF6D2"/>
    <w:lvl w:ilvl="0" w:tplc="0FC40FCA">
      <w:start w:val="1"/>
      <w:numFmt w:val="decimalEnclosedCircle"/>
      <w:suff w:val="space"/>
      <w:lvlText w:val="%1"/>
      <w:lvlJc w:val="left"/>
      <w:pPr>
        <w:ind w:left="680" w:hanging="340"/>
      </w:pPr>
      <w:rPr>
        <w:rFonts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3FDA5D0B"/>
    <w:multiLevelType w:val="hybridMultilevel"/>
    <w:tmpl w:val="304AF6D2"/>
    <w:lvl w:ilvl="0" w:tplc="0FC40FCA">
      <w:start w:val="1"/>
      <w:numFmt w:val="decimalEnclosedCircle"/>
      <w:suff w:val="space"/>
      <w:lvlText w:val="%1"/>
      <w:lvlJc w:val="left"/>
      <w:pPr>
        <w:ind w:left="680" w:hanging="340"/>
      </w:pPr>
      <w:rPr>
        <w:rFonts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071614E"/>
    <w:multiLevelType w:val="hybridMultilevel"/>
    <w:tmpl w:val="AF889F04"/>
    <w:lvl w:ilvl="0" w:tplc="300EE482">
      <w:start w:val="1"/>
      <w:numFmt w:val="decimalEnclosedCircle"/>
      <w:suff w:val="space"/>
      <w:lvlText w:val="%1"/>
      <w:lvlJc w:val="left"/>
      <w:pPr>
        <w:ind w:left="680" w:hanging="340"/>
      </w:pPr>
      <w:rPr>
        <w:rFonts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1F750B2"/>
    <w:multiLevelType w:val="hybridMultilevel"/>
    <w:tmpl w:val="1534B8C0"/>
    <w:lvl w:ilvl="0" w:tplc="300EE482">
      <w:start w:val="1"/>
      <w:numFmt w:val="decimalEnclosedCircle"/>
      <w:suff w:val="space"/>
      <w:lvlText w:val="%1"/>
      <w:lvlJc w:val="left"/>
      <w:pPr>
        <w:ind w:left="680" w:hanging="340"/>
      </w:pPr>
      <w:rPr>
        <w:rFonts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E2E7614"/>
    <w:multiLevelType w:val="hybridMultilevel"/>
    <w:tmpl w:val="F71ECA5C"/>
    <w:lvl w:ilvl="0" w:tplc="C8D67082">
      <w:start w:val="1"/>
      <w:numFmt w:val="decimalFullWidth"/>
      <w:suff w:val="nothing"/>
      <w:lvlText w:val="%1"/>
      <w:lvlJc w:val="left"/>
      <w:pPr>
        <w:ind w:left="420" w:hanging="420"/>
      </w:pPr>
      <w:rPr>
        <w:rFonts w:ascii="Century" w:hAnsi="Century" w:hint="default"/>
      </w:rPr>
    </w:lvl>
    <w:lvl w:ilvl="1" w:tplc="04090017" w:tentative="1">
      <w:start w:val="1"/>
      <w:numFmt w:val="aiueoFullWidth"/>
      <w:lvlText w:val="(%2)"/>
      <w:lvlJc w:val="left"/>
      <w:pPr>
        <w:ind w:left="160" w:hanging="420"/>
      </w:pPr>
    </w:lvl>
    <w:lvl w:ilvl="2" w:tplc="04090011" w:tentative="1">
      <w:start w:val="1"/>
      <w:numFmt w:val="decimalEnclosedCircle"/>
      <w:lvlText w:val="%3"/>
      <w:lvlJc w:val="left"/>
      <w:pPr>
        <w:ind w:left="580" w:hanging="420"/>
      </w:pPr>
    </w:lvl>
    <w:lvl w:ilvl="3" w:tplc="0409000F" w:tentative="1">
      <w:start w:val="1"/>
      <w:numFmt w:val="decimal"/>
      <w:lvlText w:val="%4."/>
      <w:lvlJc w:val="left"/>
      <w:pPr>
        <w:ind w:left="1000" w:hanging="420"/>
      </w:pPr>
    </w:lvl>
    <w:lvl w:ilvl="4" w:tplc="04090017" w:tentative="1">
      <w:start w:val="1"/>
      <w:numFmt w:val="aiueoFullWidth"/>
      <w:lvlText w:val="(%5)"/>
      <w:lvlJc w:val="left"/>
      <w:pPr>
        <w:ind w:left="1420" w:hanging="420"/>
      </w:pPr>
    </w:lvl>
    <w:lvl w:ilvl="5" w:tplc="04090011" w:tentative="1">
      <w:start w:val="1"/>
      <w:numFmt w:val="decimalEnclosedCircle"/>
      <w:lvlText w:val="%6"/>
      <w:lvlJc w:val="left"/>
      <w:pPr>
        <w:ind w:left="1840" w:hanging="420"/>
      </w:pPr>
    </w:lvl>
    <w:lvl w:ilvl="6" w:tplc="0409000F" w:tentative="1">
      <w:start w:val="1"/>
      <w:numFmt w:val="decimal"/>
      <w:lvlText w:val="%7."/>
      <w:lvlJc w:val="left"/>
      <w:pPr>
        <w:ind w:left="2260" w:hanging="420"/>
      </w:pPr>
    </w:lvl>
    <w:lvl w:ilvl="7" w:tplc="04090017" w:tentative="1">
      <w:start w:val="1"/>
      <w:numFmt w:val="aiueoFullWidth"/>
      <w:lvlText w:val="(%8)"/>
      <w:lvlJc w:val="left"/>
      <w:pPr>
        <w:ind w:left="2680" w:hanging="420"/>
      </w:pPr>
    </w:lvl>
    <w:lvl w:ilvl="8" w:tplc="04090011" w:tentative="1">
      <w:start w:val="1"/>
      <w:numFmt w:val="decimalEnclosedCircle"/>
      <w:lvlText w:val="%9"/>
      <w:lvlJc w:val="left"/>
      <w:pPr>
        <w:ind w:left="3100" w:hanging="420"/>
      </w:pPr>
    </w:lvl>
  </w:abstractNum>
  <w:abstractNum w:abstractNumId="18" w15:restartNumberingAfterBreak="0">
    <w:nsid w:val="54B14009"/>
    <w:multiLevelType w:val="hybridMultilevel"/>
    <w:tmpl w:val="304AF6D2"/>
    <w:lvl w:ilvl="0" w:tplc="0FC40FCA">
      <w:start w:val="1"/>
      <w:numFmt w:val="decimalEnclosedCircle"/>
      <w:suff w:val="space"/>
      <w:lvlText w:val="%1"/>
      <w:lvlJc w:val="left"/>
      <w:pPr>
        <w:ind w:left="680" w:hanging="340"/>
      </w:pPr>
      <w:rPr>
        <w:rFonts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AE71542"/>
    <w:multiLevelType w:val="hybridMultilevel"/>
    <w:tmpl w:val="389ACBA2"/>
    <w:lvl w:ilvl="0" w:tplc="300EE482">
      <w:start w:val="1"/>
      <w:numFmt w:val="decimalEnclosedCircle"/>
      <w:suff w:val="space"/>
      <w:lvlText w:val="%1"/>
      <w:lvlJc w:val="left"/>
      <w:pPr>
        <w:ind w:left="680" w:hanging="340"/>
      </w:pPr>
      <w:rPr>
        <w:rFonts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8E06D1"/>
    <w:multiLevelType w:val="hybridMultilevel"/>
    <w:tmpl w:val="1534B8C0"/>
    <w:lvl w:ilvl="0" w:tplc="300EE482">
      <w:start w:val="1"/>
      <w:numFmt w:val="decimalEnclosedCircle"/>
      <w:suff w:val="space"/>
      <w:lvlText w:val="%1"/>
      <w:lvlJc w:val="left"/>
      <w:pPr>
        <w:ind w:left="680" w:hanging="340"/>
      </w:pPr>
      <w:rPr>
        <w:rFonts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E937A7F"/>
    <w:multiLevelType w:val="hybridMultilevel"/>
    <w:tmpl w:val="712CFFDE"/>
    <w:lvl w:ilvl="0" w:tplc="E1344844">
      <w:start w:val="4"/>
      <w:numFmt w:val="bullet"/>
      <w:lvlText w:val="・"/>
      <w:lvlJc w:val="left"/>
      <w:pPr>
        <w:tabs>
          <w:tab w:val="num" w:pos="360"/>
        </w:tabs>
        <w:ind w:left="218" w:hanging="218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2330CAA"/>
    <w:multiLevelType w:val="hybridMultilevel"/>
    <w:tmpl w:val="658078F6"/>
    <w:lvl w:ilvl="0" w:tplc="B8320BB0">
      <w:start w:val="1"/>
      <w:numFmt w:val="decimal"/>
      <w:suff w:val="nothing"/>
      <w:lvlText w:val="%1"/>
      <w:lvlJc w:val="left"/>
      <w:pPr>
        <w:ind w:left="0" w:firstLine="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599" w:hanging="420"/>
      </w:pPr>
    </w:lvl>
    <w:lvl w:ilvl="2" w:tplc="04090011" w:tentative="1">
      <w:start w:val="1"/>
      <w:numFmt w:val="decimalEnclosedCircle"/>
      <w:lvlText w:val="%3"/>
      <w:lvlJc w:val="left"/>
      <w:pPr>
        <w:ind w:left="1019" w:hanging="420"/>
      </w:pPr>
    </w:lvl>
    <w:lvl w:ilvl="3" w:tplc="0409000F" w:tentative="1">
      <w:start w:val="1"/>
      <w:numFmt w:val="decimal"/>
      <w:lvlText w:val="%4."/>
      <w:lvlJc w:val="left"/>
      <w:pPr>
        <w:ind w:left="1439" w:hanging="420"/>
      </w:pPr>
    </w:lvl>
    <w:lvl w:ilvl="4" w:tplc="04090017" w:tentative="1">
      <w:start w:val="1"/>
      <w:numFmt w:val="aiueoFullWidth"/>
      <w:lvlText w:val="(%5)"/>
      <w:lvlJc w:val="left"/>
      <w:pPr>
        <w:ind w:left="1859" w:hanging="420"/>
      </w:pPr>
    </w:lvl>
    <w:lvl w:ilvl="5" w:tplc="04090011" w:tentative="1">
      <w:start w:val="1"/>
      <w:numFmt w:val="decimalEnclosedCircle"/>
      <w:lvlText w:val="%6"/>
      <w:lvlJc w:val="left"/>
      <w:pPr>
        <w:ind w:left="2279" w:hanging="420"/>
      </w:pPr>
    </w:lvl>
    <w:lvl w:ilvl="6" w:tplc="0409000F" w:tentative="1">
      <w:start w:val="1"/>
      <w:numFmt w:val="decimal"/>
      <w:lvlText w:val="%7."/>
      <w:lvlJc w:val="left"/>
      <w:pPr>
        <w:ind w:left="2699" w:hanging="420"/>
      </w:pPr>
    </w:lvl>
    <w:lvl w:ilvl="7" w:tplc="04090017" w:tentative="1">
      <w:start w:val="1"/>
      <w:numFmt w:val="aiueoFullWidth"/>
      <w:lvlText w:val="(%8)"/>
      <w:lvlJc w:val="left"/>
      <w:pPr>
        <w:ind w:left="3119" w:hanging="420"/>
      </w:pPr>
    </w:lvl>
    <w:lvl w:ilvl="8" w:tplc="04090011" w:tentative="1">
      <w:start w:val="1"/>
      <w:numFmt w:val="decimalEnclosedCircle"/>
      <w:lvlText w:val="%9"/>
      <w:lvlJc w:val="left"/>
      <w:pPr>
        <w:ind w:left="3539" w:hanging="420"/>
      </w:pPr>
    </w:lvl>
  </w:abstractNum>
  <w:abstractNum w:abstractNumId="23" w15:restartNumberingAfterBreak="0">
    <w:nsid w:val="68B24FB6"/>
    <w:multiLevelType w:val="hybridMultilevel"/>
    <w:tmpl w:val="304AF6D2"/>
    <w:lvl w:ilvl="0" w:tplc="0FC40FCA">
      <w:start w:val="1"/>
      <w:numFmt w:val="decimalEnclosedCircle"/>
      <w:suff w:val="space"/>
      <w:lvlText w:val="%1"/>
      <w:lvlJc w:val="left"/>
      <w:pPr>
        <w:ind w:left="680" w:hanging="340"/>
      </w:pPr>
      <w:rPr>
        <w:rFonts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9B2185C"/>
    <w:multiLevelType w:val="hybridMultilevel"/>
    <w:tmpl w:val="658078F6"/>
    <w:lvl w:ilvl="0" w:tplc="B8320BB0">
      <w:start w:val="1"/>
      <w:numFmt w:val="decimal"/>
      <w:suff w:val="nothing"/>
      <w:lvlText w:val="%1"/>
      <w:lvlJc w:val="left"/>
      <w:pPr>
        <w:ind w:left="0" w:firstLine="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599" w:hanging="420"/>
      </w:pPr>
    </w:lvl>
    <w:lvl w:ilvl="2" w:tplc="04090011" w:tentative="1">
      <w:start w:val="1"/>
      <w:numFmt w:val="decimalEnclosedCircle"/>
      <w:lvlText w:val="%3"/>
      <w:lvlJc w:val="left"/>
      <w:pPr>
        <w:ind w:left="1019" w:hanging="420"/>
      </w:pPr>
    </w:lvl>
    <w:lvl w:ilvl="3" w:tplc="0409000F" w:tentative="1">
      <w:start w:val="1"/>
      <w:numFmt w:val="decimal"/>
      <w:lvlText w:val="%4."/>
      <w:lvlJc w:val="left"/>
      <w:pPr>
        <w:ind w:left="1439" w:hanging="420"/>
      </w:pPr>
    </w:lvl>
    <w:lvl w:ilvl="4" w:tplc="04090017" w:tentative="1">
      <w:start w:val="1"/>
      <w:numFmt w:val="aiueoFullWidth"/>
      <w:lvlText w:val="(%5)"/>
      <w:lvlJc w:val="left"/>
      <w:pPr>
        <w:ind w:left="1859" w:hanging="420"/>
      </w:pPr>
    </w:lvl>
    <w:lvl w:ilvl="5" w:tplc="04090011" w:tentative="1">
      <w:start w:val="1"/>
      <w:numFmt w:val="decimalEnclosedCircle"/>
      <w:lvlText w:val="%6"/>
      <w:lvlJc w:val="left"/>
      <w:pPr>
        <w:ind w:left="2279" w:hanging="420"/>
      </w:pPr>
    </w:lvl>
    <w:lvl w:ilvl="6" w:tplc="0409000F" w:tentative="1">
      <w:start w:val="1"/>
      <w:numFmt w:val="decimal"/>
      <w:lvlText w:val="%7."/>
      <w:lvlJc w:val="left"/>
      <w:pPr>
        <w:ind w:left="2699" w:hanging="420"/>
      </w:pPr>
    </w:lvl>
    <w:lvl w:ilvl="7" w:tplc="04090017" w:tentative="1">
      <w:start w:val="1"/>
      <w:numFmt w:val="aiueoFullWidth"/>
      <w:lvlText w:val="(%8)"/>
      <w:lvlJc w:val="left"/>
      <w:pPr>
        <w:ind w:left="3119" w:hanging="420"/>
      </w:pPr>
    </w:lvl>
    <w:lvl w:ilvl="8" w:tplc="04090011" w:tentative="1">
      <w:start w:val="1"/>
      <w:numFmt w:val="decimalEnclosedCircle"/>
      <w:lvlText w:val="%9"/>
      <w:lvlJc w:val="left"/>
      <w:pPr>
        <w:ind w:left="3539" w:hanging="420"/>
      </w:pPr>
    </w:lvl>
  </w:abstractNum>
  <w:abstractNum w:abstractNumId="25" w15:restartNumberingAfterBreak="0">
    <w:nsid w:val="6B71194F"/>
    <w:multiLevelType w:val="hybridMultilevel"/>
    <w:tmpl w:val="63A677E8"/>
    <w:lvl w:ilvl="0" w:tplc="300EE482">
      <w:start w:val="1"/>
      <w:numFmt w:val="decimalEnclosedCircle"/>
      <w:suff w:val="space"/>
      <w:lvlText w:val="%1"/>
      <w:lvlJc w:val="left"/>
      <w:pPr>
        <w:ind w:left="680" w:hanging="340"/>
      </w:pPr>
      <w:rPr>
        <w:rFonts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C262EDF"/>
    <w:multiLevelType w:val="hybridMultilevel"/>
    <w:tmpl w:val="D66A350A"/>
    <w:lvl w:ilvl="0" w:tplc="77A8E596">
      <w:start w:val="1"/>
      <w:numFmt w:val="decimalFullWidth"/>
      <w:lvlText w:val="%1"/>
      <w:lvlJc w:val="left"/>
      <w:pPr>
        <w:tabs>
          <w:tab w:val="num" w:pos="549"/>
        </w:tabs>
        <w:ind w:left="405" w:hanging="216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29"/>
        </w:tabs>
        <w:ind w:left="1029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49"/>
        </w:tabs>
        <w:ind w:left="144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69"/>
        </w:tabs>
        <w:ind w:left="1869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89"/>
        </w:tabs>
        <w:ind w:left="2289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09"/>
        </w:tabs>
        <w:ind w:left="270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29"/>
        </w:tabs>
        <w:ind w:left="3129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49"/>
        </w:tabs>
        <w:ind w:left="3549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69"/>
        </w:tabs>
        <w:ind w:left="3969" w:hanging="420"/>
      </w:pPr>
    </w:lvl>
  </w:abstractNum>
  <w:abstractNum w:abstractNumId="27" w15:restartNumberingAfterBreak="0">
    <w:nsid w:val="74194539"/>
    <w:multiLevelType w:val="hybridMultilevel"/>
    <w:tmpl w:val="304AF6D2"/>
    <w:lvl w:ilvl="0" w:tplc="0FC40FCA">
      <w:start w:val="1"/>
      <w:numFmt w:val="decimalEnclosedCircle"/>
      <w:suff w:val="space"/>
      <w:lvlText w:val="%1"/>
      <w:lvlJc w:val="left"/>
      <w:pPr>
        <w:ind w:left="680" w:hanging="340"/>
      </w:pPr>
      <w:rPr>
        <w:rFonts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79422C58"/>
    <w:multiLevelType w:val="singleLevel"/>
    <w:tmpl w:val="FA24EBA0"/>
    <w:lvl w:ilvl="0">
      <w:start w:val="1"/>
      <w:numFmt w:val="bullet"/>
      <w:pStyle w:val="a0"/>
      <w:lvlText w:val="・"/>
      <w:lvlJc w:val="left"/>
      <w:pPr>
        <w:tabs>
          <w:tab w:val="num" w:pos="576"/>
        </w:tabs>
        <w:ind w:left="431" w:hanging="215"/>
      </w:pPr>
      <w:rPr>
        <w:rFonts w:ascii="Mincho" w:eastAsia="Mincho" w:hAnsi="HG丸ｺﾞｼｯｸM-PRO" w:hint="eastAsia"/>
      </w:rPr>
    </w:lvl>
  </w:abstractNum>
  <w:abstractNum w:abstractNumId="29" w15:restartNumberingAfterBreak="0">
    <w:nsid w:val="7C621BBC"/>
    <w:multiLevelType w:val="hybridMultilevel"/>
    <w:tmpl w:val="658078F6"/>
    <w:lvl w:ilvl="0" w:tplc="B8320BB0">
      <w:start w:val="1"/>
      <w:numFmt w:val="decimal"/>
      <w:suff w:val="nothing"/>
      <w:lvlText w:val="%1"/>
      <w:lvlJc w:val="left"/>
      <w:pPr>
        <w:ind w:left="0" w:firstLine="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599" w:hanging="420"/>
      </w:pPr>
    </w:lvl>
    <w:lvl w:ilvl="2" w:tplc="04090011" w:tentative="1">
      <w:start w:val="1"/>
      <w:numFmt w:val="decimalEnclosedCircle"/>
      <w:lvlText w:val="%3"/>
      <w:lvlJc w:val="left"/>
      <w:pPr>
        <w:ind w:left="1019" w:hanging="420"/>
      </w:pPr>
    </w:lvl>
    <w:lvl w:ilvl="3" w:tplc="0409000F" w:tentative="1">
      <w:start w:val="1"/>
      <w:numFmt w:val="decimal"/>
      <w:lvlText w:val="%4."/>
      <w:lvlJc w:val="left"/>
      <w:pPr>
        <w:ind w:left="1439" w:hanging="420"/>
      </w:pPr>
    </w:lvl>
    <w:lvl w:ilvl="4" w:tplc="04090017" w:tentative="1">
      <w:start w:val="1"/>
      <w:numFmt w:val="aiueoFullWidth"/>
      <w:lvlText w:val="(%5)"/>
      <w:lvlJc w:val="left"/>
      <w:pPr>
        <w:ind w:left="1859" w:hanging="420"/>
      </w:pPr>
    </w:lvl>
    <w:lvl w:ilvl="5" w:tplc="04090011" w:tentative="1">
      <w:start w:val="1"/>
      <w:numFmt w:val="decimalEnclosedCircle"/>
      <w:lvlText w:val="%6"/>
      <w:lvlJc w:val="left"/>
      <w:pPr>
        <w:ind w:left="2279" w:hanging="420"/>
      </w:pPr>
    </w:lvl>
    <w:lvl w:ilvl="6" w:tplc="0409000F" w:tentative="1">
      <w:start w:val="1"/>
      <w:numFmt w:val="decimal"/>
      <w:lvlText w:val="%7."/>
      <w:lvlJc w:val="left"/>
      <w:pPr>
        <w:ind w:left="2699" w:hanging="420"/>
      </w:pPr>
    </w:lvl>
    <w:lvl w:ilvl="7" w:tplc="04090017" w:tentative="1">
      <w:start w:val="1"/>
      <w:numFmt w:val="aiueoFullWidth"/>
      <w:lvlText w:val="(%8)"/>
      <w:lvlJc w:val="left"/>
      <w:pPr>
        <w:ind w:left="3119" w:hanging="420"/>
      </w:pPr>
    </w:lvl>
    <w:lvl w:ilvl="8" w:tplc="04090011" w:tentative="1">
      <w:start w:val="1"/>
      <w:numFmt w:val="decimalEnclosedCircle"/>
      <w:lvlText w:val="%9"/>
      <w:lvlJc w:val="left"/>
      <w:pPr>
        <w:ind w:left="3539" w:hanging="420"/>
      </w:pPr>
    </w:lvl>
  </w:abstractNum>
  <w:abstractNum w:abstractNumId="30" w15:restartNumberingAfterBreak="0">
    <w:nsid w:val="7E376447"/>
    <w:multiLevelType w:val="hybridMultilevel"/>
    <w:tmpl w:val="BD32B166"/>
    <w:lvl w:ilvl="0" w:tplc="300EE482">
      <w:start w:val="1"/>
      <w:numFmt w:val="decimalEnclosedCircle"/>
      <w:suff w:val="space"/>
      <w:lvlText w:val="%1"/>
      <w:lvlJc w:val="left"/>
      <w:pPr>
        <w:ind w:left="680" w:hanging="340"/>
      </w:pPr>
      <w:rPr>
        <w:rFonts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172255338">
    <w:abstractNumId w:val="9"/>
  </w:num>
  <w:num w:numId="2" w16cid:durableId="161704782">
    <w:abstractNumId w:val="9"/>
  </w:num>
  <w:num w:numId="3" w16cid:durableId="324166653">
    <w:abstractNumId w:val="9"/>
  </w:num>
  <w:num w:numId="4" w16cid:durableId="883643504">
    <w:abstractNumId w:val="9"/>
  </w:num>
  <w:num w:numId="5" w16cid:durableId="2119375205">
    <w:abstractNumId w:val="2"/>
  </w:num>
  <w:num w:numId="6" w16cid:durableId="1415399566">
    <w:abstractNumId w:val="4"/>
  </w:num>
  <w:num w:numId="7" w16cid:durableId="1585332856">
    <w:abstractNumId w:val="7"/>
  </w:num>
  <w:num w:numId="8" w16cid:durableId="1538200608">
    <w:abstractNumId w:val="3"/>
  </w:num>
  <w:num w:numId="9" w16cid:durableId="1343163484">
    <w:abstractNumId w:val="28"/>
  </w:num>
  <w:num w:numId="10" w16cid:durableId="1523201395">
    <w:abstractNumId w:val="6"/>
  </w:num>
  <w:num w:numId="11" w16cid:durableId="1224877514">
    <w:abstractNumId w:val="21"/>
  </w:num>
  <w:num w:numId="12" w16cid:durableId="1231118911">
    <w:abstractNumId w:val="26"/>
  </w:num>
  <w:num w:numId="13" w16cid:durableId="2016111336">
    <w:abstractNumId w:val="8"/>
  </w:num>
  <w:num w:numId="14" w16cid:durableId="1355303304">
    <w:abstractNumId w:val="11"/>
  </w:num>
  <w:num w:numId="15" w16cid:durableId="1403675881">
    <w:abstractNumId w:val="14"/>
  </w:num>
  <w:num w:numId="16" w16cid:durableId="1689989737">
    <w:abstractNumId w:val="13"/>
  </w:num>
  <w:num w:numId="17" w16cid:durableId="1651327511">
    <w:abstractNumId w:val="27"/>
  </w:num>
  <w:num w:numId="18" w16cid:durableId="969281509">
    <w:abstractNumId w:val="18"/>
  </w:num>
  <w:num w:numId="19" w16cid:durableId="2066027273">
    <w:abstractNumId w:val="10"/>
  </w:num>
  <w:num w:numId="20" w16cid:durableId="2103524242">
    <w:abstractNumId w:val="16"/>
  </w:num>
  <w:num w:numId="21" w16cid:durableId="1647930203">
    <w:abstractNumId w:val="0"/>
  </w:num>
  <w:num w:numId="22" w16cid:durableId="809784143">
    <w:abstractNumId w:val="25"/>
  </w:num>
  <w:num w:numId="23" w16cid:durableId="1225599935">
    <w:abstractNumId w:val="30"/>
  </w:num>
  <w:num w:numId="24" w16cid:durableId="317422123">
    <w:abstractNumId w:val="20"/>
  </w:num>
  <w:num w:numId="25" w16cid:durableId="382024109">
    <w:abstractNumId w:val="12"/>
  </w:num>
  <w:num w:numId="26" w16cid:durableId="414480297">
    <w:abstractNumId w:val="15"/>
  </w:num>
  <w:num w:numId="27" w16cid:durableId="75902469">
    <w:abstractNumId w:val="19"/>
  </w:num>
  <w:num w:numId="28" w16cid:durableId="1669360566">
    <w:abstractNumId w:val="23"/>
  </w:num>
  <w:num w:numId="29" w16cid:durableId="255480319">
    <w:abstractNumId w:val="17"/>
  </w:num>
  <w:num w:numId="30" w16cid:durableId="562329509">
    <w:abstractNumId w:val="29"/>
  </w:num>
  <w:num w:numId="31" w16cid:durableId="1884752884">
    <w:abstractNumId w:val="24"/>
  </w:num>
  <w:num w:numId="32" w16cid:durableId="821430771">
    <w:abstractNumId w:val="5"/>
  </w:num>
  <w:num w:numId="33" w16cid:durableId="503469883">
    <w:abstractNumId w:val="1"/>
  </w:num>
  <w:num w:numId="34" w16cid:durableId="137064295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activeWritingStyle w:appName="MSWord" w:lang="ja-JP" w:vendorID="64" w:dllVersion="6" w:nlCheck="1" w:checkStyle="1"/>
  <w:activeWritingStyle w:appName="MSWord" w:lang="en-US" w:vendorID="64" w:dllVersion="6" w:nlCheck="1" w:checkStyle="1"/>
  <w:activeWritingStyle w:appName="MSWord" w:lang="ja-JP" w:vendorID="64" w:dllVersion="0" w:nlCheck="1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851"/>
  <w:drawingGridHorizontalSpacing w:val="189"/>
  <w:drawingGridVerticalSpacing w:val="123"/>
  <w:displayVertic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9F0"/>
    <w:rsid w:val="00004591"/>
    <w:rsid w:val="00012BBF"/>
    <w:rsid w:val="00015612"/>
    <w:rsid w:val="00046EBF"/>
    <w:rsid w:val="0005729E"/>
    <w:rsid w:val="0008399C"/>
    <w:rsid w:val="00093580"/>
    <w:rsid w:val="000D12AB"/>
    <w:rsid w:val="000F0989"/>
    <w:rsid w:val="000F45ED"/>
    <w:rsid w:val="001354AA"/>
    <w:rsid w:val="001766B5"/>
    <w:rsid w:val="00190394"/>
    <w:rsid w:val="001B0BDA"/>
    <w:rsid w:val="001C69F0"/>
    <w:rsid w:val="001D4CBA"/>
    <w:rsid w:val="001F57CA"/>
    <w:rsid w:val="002045B8"/>
    <w:rsid w:val="002155FF"/>
    <w:rsid w:val="0022163E"/>
    <w:rsid w:val="002538A0"/>
    <w:rsid w:val="00257544"/>
    <w:rsid w:val="00273CDA"/>
    <w:rsid w:val="002802FE"/>
    <w:rsid w:val="00287B27"/>
    <w:rsid w:val="002B6708"/>
    <w:rsid w:val="002C0E2E"/>
    <w:rsid w:val="002E0112"/>
    <w:rsid w:val="002E52E8"/>
    <w:rsid w:val="002E60DC"/>
    <w:rsid w:val="00320226"/>
    <w:rsid w:val="003252FD"/>
    <w:rsid w:val="00330E0F"/>
    <w:rsid w:val="00341593"/>
    <w:rsid w:val="00343957"/>
    <w:rsid w:val="0034466B"/>
    <w:rsid w:val="00366E16"/>
    <w:rsid w:val="0038434F"/>
    <w:rsid w:val="003A5F6B"/>
    <w:rsid w:val="003B11F7"/>
    <w:rsid w:val="003B3D5D"/>
    <w:rsid w:val="003D4BB1"/>
    <w:rsid w:val="003D664B"/>
    <w:rsid w:val="0040743E"/>
    <w:rsid w:val="0041326E"/>
    <w:rsid w:val="00417697"/>
    <w:rsid w:val="004209ED"/>
    <w:rsid w:val="00435128"/>
    <w:rsid w:val="00481885"/>
    <w:rsid w:val="004B5878"/>
    <w:rsid w:val="004D03ED"/>
    <w:rsid w:val="004E470F"/>
    <w:rsid w:val="00500ED0"/>
    <w:rsid w:val="00502A22"/>
    <w:rsid w:val="00543693"/>
    <w:rsid w:val="00561EFF"/>
    <w:rsid w:val="00582C6D"/>
    <w:rsid w:val="00594C24"/>
    <w:rsid w:val="00595B07"/>
    <w:rsid w:val="005B1971"/>
    <w:rsid w:val="005C0E52"/>
    <w:rsid w:val="005E40EA"/>
    <w:rsid w:val="00606464"/>
    <w:rsid w:val="006120AB"/>
    <w:rsid w:val="006127FE"/>
    <w:rsid w:val="006378FB"/>
    <w:rsid w:val="00651667"/>
    <w:rsid w:val="00687416"/>
    <w:rsid w:val="00694B07"/>
    <w:rsid w:val="00695CFA"/>
    <w:rsid w:val="00697F8B"/>
    <w:rsid w:val="006E794A"/>
    <w:rsid w:val="006F472C"/>
    <w:rsid w:val="0070658E"/>
    <w:rsid w:val="00721EF6"/>
    <w:rsid w:val="007368AA"/>
    <w:rsid w:val="007414E4"/>
    <w:rsid w:val="00742407"/>
    <w:rsid w:val="0075155C"/>
    <w:rsid w:val="00756E3E"/>
    <w:rsid w:val="007575CF"/>
    <w:rsid w:val="0076170C"/>
    <w:rsid w:val="00773D97"/>
    <w:rsid w:val="007747FB"/>
    <w:rsid w:val="00775DDC"/>
    <w:rsid w:val="00780631"/>
    <w:rsid w:val="00781864"/>
    <w:rsid w:val="007B2407"/>
    <w:rsid w:val="007B6261"/>
    <w:rsid w:val="007E269F"/>
    <w:rsid w:val="007F5E10"/>
    <w:rsid w:val="007F7D95"/>
    <w:rsid w:val="008100F0"/>
    <w:rsid w:val="00826A07"/>
    <w:rsid w:val="0083623B"/>
    <w:rsid w:val="0083795E"/>
    <w:rsid w:val="00857BE4"/>
    <w:rsid w:val="008A6409"/>
    <w:rsid w:val="008F1322"/>
    <w:rsid w:val="00922518"/>
    <w:rsid w:val="00933A8B"/>
    <w:rsid w:val="00943E00"/>
    <w:rsid w:val="00945544"/>
    <w:rsid w:val="00950487"/>
    <w:rsid w:val="00953D44"/>
    <w:rsid w:val="009711E4"/>
    <w:rsid w:val="009A0C75"/>
    <w:rsid w:val="009A6CE1"/>
    <w:rsid w:val="009B7114"/>
    <w:rsid w:val="00A1092C"/>
    <w:rsid w:val="00A22DAB"/>
    <w:rsid w:val="00A90F24"/>
    <w:rsid w:val="00AB3577"/>
    <w:rsid w:val="00AC54B6"/>
    <w:rsid w:val="00AD5A4E"/>
    <w:rsid w:val="00B3333C"/>
    <w:rsid w:val="00B35BB8"/>
    <w:rsid w:val="00B50802"/>
    <w:rsid w:val="00B71986"/>
    <w:rsid w:val="00B901E6"/>
    <w:rsid w:val="00C1225C"/>
    <w:rsid w:val="00C17C2D"/>
    <w:rsid w:val="00C17EC8"/>
    <w:rsid w:val="00C26AAA"/>
    <w:rsid w:val="00C37CD2"/>
    <w:rsid w:val="00C418D1"/>
    <w:rsid w:val="00C50037"/>
    <w:rsid w:val="00C51E28"/>
    <w:rsid w:val="00C53076"/>
    <w:rsid w:val="00CA1979"/>
    <w:rsid w:val="00D03B87"/>
    <w:rsid w:val="00D04709"/>
    <w:rsid w:val="00D335CA"/>
    <w:rsid w:val="00D651E4"/>
    <w:rsid w:val="00D6618B"/>
    <w:rsid w:val="00D70DE6"/>
    <w:rsid w:val="00D76F6A"/>
    <w:rsid w:val="00D775BD"/>
    <w:rsid w:val="00D816D6"/>
    <w:rsid w:val="00DD639E"/>
    <w:rsid w:val="00DE6582"/>
    <w:rsid w:val="00E147B1"/>
    <w:rsid w:val="00E20FBA"/>
    <w:rsid w:val="00E27E68"/>
    <w:rsid w:val="00E325E2"/>
    <w:rsid w:val="00E51BB2"/>
    <w:rsid w:val="00E54ACB"/>
    <w:rsid w:val="00E57BD1"/>
    <w:rsid w:val="00E7271B"/>
    <w:rsid w:val="00E77EA4"/>
    <w:rsid w:val="00E93078"/>
    <w:rsid w:val="00EA7DC0"/>
    <w:rsid w:val="00EB2503"/>
    <w:rsid w:val="00EE08D2"/>
    <w:rsid w:val="00F17853"/>
    <w:rsid w:val="00F27936"/>
    <w:rsid w:val="00F778D2"/>
    <w:rsid w:val="00F861DE"/>
    <w:rsid w:val="00FB0B33"/>
    <w:rsid w:val="00FB5DA6"/>
    <w:rsid w:val="00FC06FC"/>
    <w:rsid w:val="00FD6CD5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5599FD9"/>
  <w15:docId w15:val="{8442D1C6-EC63-42BF-8B1A-BFA9D8B83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kern w:val="2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1">
    <w:name w:val="Normal"/>
    <w:qFormat/>
    <w:rsid w:val="008A6409"/>
    <w:pPr>
      <w:widowControl w:val="0"/>
      <w:jc w:val="both"/>
    </w:pPr>
  </w:style>
  <w:style w:type="paragraph" w:styleId="1">
    <w:name w:val="heading 1"/>
    <w:basedOn w:val="a1"/>
    <w:next w:val="a2"/>
    <w:qFormat/>
    <w:rsid w:val="00E77EA4"/>
    <w:pPr>
      <w:keepNext/>
      <w:outlineLvl w:val="0"/>
    </w:pPr>
    <w:rPr>
      <w:rFonts w:ascii="Arial" w:eastAsia="ＭＳ ゴシック" w:hAnsi="Arial"/>
      <w:sz w:val="24"/>
    </w:rPr>
  </w:style>
  <w:style w:type="paragraph" w:styleId="2">
    <w:name w:val="heading 2"/>
    <w:basedOn w:val="a1"/>
    <w:next w:val="a2"/>
    <w:qFormat/>
    <w:rsid w:val="00E77EA4"/>
    <w:pPr>
      <w:keepNext/>
      <w:outlineLvl w:val="1"/>
    </w:pPr>
    <w:rPr>
      <w:rFonts w:ascii="Arial" w:eastAsia="ＭＳ ゴシック" w:hAnsi="Arial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6">
    <w:name w:val="（　）見出し"/>
    <w:basedOn w:val="a1"/>
    <w:next w:val="a7"/>
    <w:rsid w:val="00E77EA4"/>
    <w:pPr>
      <w:ind w:firstLine="216"/>
    </w:pPr>
  </w:style>
  <w:style w:type="paragraph" w:customStyle="1" w:styleId="a2">
    <w:name w:val="本文字下げ１"/>
    <w:basedOn w:val="a8"/>
    <w:rsid w:val="00E77EA4"/>
    <w:pPr>
      <w:ind w:left="216" w:firstLine="216"/>
    </w:pPr>
  </w:style>
  <w:style w:type="paragraph" w:styleId="a9">
    <w:name w:val="Body Text"/>
    <w:basedOn w:val="a1"/>
    <w:rsid w:val="00E77EA4"/>
  </w:style>
  <w:style w:type="paragraph" w:styleId="a8">
    <w:name w:val="Body Text First Indent"/>
    <w:basedOn w:val="a9"/>
    <w:rsid w:val="00E77EA4"/>
    <w:pPr>
      <w:ind w:firstLine="210"/>
    </w:pPr>
  </w:style>
  <w:style w:type="paragraph" w:styleId="aa">
    <w:name w:val="Title"/>
    <w:basedOn w:val="a1"/>
    <w:qFormat/>
    <w:rsid w:val="00E77EA4"/>
    <w:pPr>
      <w:spacing w:after="240"/>
      <w:jc w:val="center"/>
      <w:outlineLvl w:val="0"/>
    </w:pPr>
    <w:rPr>
      <w:rFonts w:ascii="ＭＳ ゴシック" w:eastAsia="ＭＳ ゴシック" w:hAnsi="Arial"/>
    </w:rPr>
  </w:style>
  <w:style w:type="paragraph" w:customStyle="1" w:styleId="a7">
    <w:name w:val="ｽﾀｲﾙ（１）"/>
    <w:basedOn w:val="ab"/>
    <w:rsid w:val="00E77EA4"/>
    <w:pPr>
      <w:ind w:left="431" w:firstLine="216"/>
    </w:pPr>
  </w:style>
  <w:style w:type="paragraph" w:styleId="ab">
    <w:name w:val="Body Text Indent"/>
    <w:basedOn w:val="a1"/>
    <w:rsid w:val="00E77EA4"/>
    <w:pPr>
      <w:ind w:left="851"/>
    </w:pPr>
  </w:style>
  <w:style w:type="character" w:customStyle="1" w:styleId="10">
    <w:name w:val="ｽﾀｲﾙ1"/>
    <w:basedOn w:val="a3"/>
    <w:rsid w:val="00E77EA4"/>
    <w:rPr>
      <w:vertAlign w:val="superscript"/>
    </w:rPr>
  </w:style>
  <w:style w:type="paragraph" w:customStyle="1" w:styleId="11">
    <w:name w:val="本文ｲﾝﾃﾞﾝﾄ1"/>
    <w:basedOn w:val="a1"/>
    <w:rsid w:val="00E77EA4"/>
    <w:rPr>
      <w:rFonts w:ascii="ＭＳ ゴシック" w:eastAsia="ＭＳ ゴシック"/>
      <w:sz w:val="24"/>
    </w:rPr>
  </w:style>
  <w:style w:type="paragraph" w:customStyle="1" w:styleId="16">
    <w:name w:val="16ポゴシック見出し"/>
    <w:basedOn w:val="a1"/>
    <w:next w:val="a1"/>
    <w:rsid w:val="00E77EA4"/>
    <w:rPr>
      <w:rFonts w:ascii="ＭＳ ゴシック" w:eastAsia="ＭＳ ゴシック"/>
      <w:sz w:val="32"/>
    </w:rPr>
  </w:style>
  <w:style w:type="paragraph" w:styleId="ac">
    <w:name w:val="Normal Indent"/>
    <w:basedOn w:val="a1"/>
    <w:rsid w:val="00E77EA4"/>
    <w:pPr>
      <w:ind w:left="851"/>
    </w:pPr>
  </w:style>
  <w:style w:type="paragraph" w:styleId="20">
    <w:name w:val="Body Text First Indent 2"/>
    <w:basedOn w:val="ab"/>
    <w:rsid w:val="00E77EA4"/>
    <w:pPr>
      <w:ind w:left="646" w:firstLine="227"/>
    </w:pPr>
  </w:style>
  <w:style w:type="paragraph" w:customStyle="1" w:styleId="ad">
    <w:name w:val="○数字見出し"/>
    <w:basedOn w:val="a7"/>
    <w:next w:val="20"/>
    <w:rsid w:val="00E77EA4"/>
    <w:pPr>
      <w:ind w:firstLine="0"/>
    </w:pPr>
  </w:style>
  <w:style w:type="paragraph" w:customStyle="1" w:styleId="160">
    <w:name w:val="16ポ丸ゴシック見出し"/>
    <w:basedOn w:val="16"/>
    <w:next w:val="a1"/>
    <w:rsid w:val="00E77EA4"/>
    <w:rPr>
      <w:rFonts w:ascii="HG丸ｺﾞｼｯｸM-PRO" w:eastAsia="HG丸ｺﾞｼｯｸM-PRO"/>
    </w:rPr>
  </w:style>
  <w:style w:type="paragraph" w:customStyle="1" w:styleId="a0">
    <w:name w:val="箇条書き３"/>
    <w:basedOn w:val="a2"/>
    <w:rsid w:val="00E77EA4"/>
    <w:pPr>
      <w:numPr>
        <w:numId w:val="9"/>
      </w:numPr>
      <w:tabs>
        <w:tab w:val="clear" w:pos="576"/>
        <w:tab w:val="num" w:pos="654"/>
      </w:tabs>
      <w:ind w:left="647"/>
    </w:pPr>
  </w:style>
  <w:style w:type="paragraph" w:customStyle="1" w:styleId="a">
    <w:name w:val="箇条書き２"/>
    <w:basedOn w:val="a0"/>
    <w:rsid w:val="00E77EA4"/>
    <w:pPr>
      <w:numPr>
        <w:numId w:val="10"/>
      </w:numPr>
      <w:tabs>
        <w:tab w:val="clear" w:pos="576"/>
        <w:tab w:val="num" w:pos="436"/>
      </w:tabs>
    </w:pPr>
  </w:style>
  <w:style w:type="paragraph" w:customStyle="1" w:styleId="ae">
    <w:name w:val="斜体１６ポ"/>
    <w:basedOn w:val="a1"/>
    <w:rsid w:val="00E77EA4"/>
    <w:rPr>
      <w:rFonts w:eastAsia="ＭＳ ゴシック"/>
      <w:i/>
      <w:iCs/>
      <w:color w:val="000000"/>
      <w:sz w:val="32"/>
      <w:u w:val="thick"/>
    </w:rPr>
  </w:style>
  <w:style w:type="paragraph" w:styleId="af">
    <w:name w:val="header"/>
    <w:basedOn w:val="a1"/>
    <w:link w:val="af0"/>
    <w:rsid w:val="00004591"/>
    <w:pPr>
      <w:tabs>
        <w:tab w:val="center" w:pos="4252"/>
        <w:tab w:val="right" w:pos="8504"/>
      </w:tabs>
      <w:snapToGrid w:val="0"/>
    </w:pPr>
  </w:style>
  <w:style w:type="paragraph" w:styleId="af1">
    <w:name w:val="footer"/>
    <w:basedOn w:val="a1"/>
    <w:link w:val="af2"/>
    <w:uiPriority w:val="99"/>
    <w:rsid w:val="00E77EA4"/>
    <w:pPr>
      <w:tabs>
        <w:tab w:val="center" w:pos="4252"/>
        <w:tab w:val="right" w:pos="8504"/>
      </w:tabs>
      <w:snapToGrid w:val="0"/>
    </w:pPr>
  </w:style>
  <w:style w:type="character" w:styleId="af3">
    <w:name w:val="page number"/>
    <w:basedOn w:val="a3"/>
    <w:rsid w:val="00E77EA4"/>
  </w:style>
  <w:style w:type="paragraph" w:styleId="af4">
    <w:name w:val="Balloon Text"/>
    <w:basedOn w:val="a1"/>
    <w:semiHidden/>
    <w:rsid w:val="007F7D95"/>
    <w:rPr>
      <w:rFonts w:ascii="Arial" w:eastAsia="ＭＳ ゴシック" w:hAnsi="Arial"/>
      <w:szCs w:val="18"/>
    </w:rPr>
  </w:style>
  <w:style w:type="character" w:customStyle="1" w:styleId="af2">
    <w:name w:val="フッター (文字)"/>
    <w:basedOn w:val="a3"/>
    <w:link w:val="af1"/>
    <w:uiPriority w:val="99"/>
    <w:rsid w:val="00594C24"/>
    <w:rPr>
      <w:kern w:val="2"/>
      <w:sz w:val="18"/>
    </w:rPr>
  </w:style>
  <w:style w:type="character" w:styleId="af5">
    <w:name w:val="Placeholder Text"/>
    <w:basedOn w:val="a3"/>
    <w:uiPriority w:val="99"/>
    <w:semiHidden/>
    <w:rsid w:val="00C26AAA"/>
    <w:rPr>
      <w:color w:val="808080"/>
    </w:rPr>
  </w:style>
  <w:style w:type="character" w:customStyle="1" w:styleId="af0">
    <w:name w:val="ヘッダー (文字)"/>
    <w:basedOn w:val="a3"/>
    <w:link w:val="af"/>
    <w:rsid w:val="000156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iga\Downloads\04_20190706&#27096;&#24335;&#31532;&#65300;&#21495;&#65288;&#12381;&#12398;&#65297;&#65286;&#65298;&#12539;&#25945;&#21729;&#20491;&#20154;&#35519;&#26360;&#65289;&#20837;&#21147;&#20181;&#27096;&#65288;H31)%20-%20&#12467;&#12500;&#12540;.dotx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70CB8C-7E2E-42B7-A750-47385122D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04_20190706様式第４号（その１＆２・教員個人調書）入力仕様（H31) - コピー.dotx</Template>
  <TotalTime>0</TotalTime>
  <Pages>2</Pages>
  <Words>89</Words>
  <Characters>511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様式第４号</vt:lpstr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higa</dc:creator>
  <cp:lastModifiedBy>小山 次男</cp:lastModifiedBy>
  <cp:revision>2</cp:revision>
  <cp:lastPrinted>2020-07-21T08:13:00Z</cp:lastPrinted>
  <dcterms:created xsi:type="dcterms:W3CDTF">2025-09-03T23:18:00Z</dcterms:created>
  <dcterms:modified xsi:type="dcterms:W3CDTF">2025-09-03T23:18:00Z</dcterms:modified>
</cp:coreProperties>
</file>