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95ECE" w14:textId="619F1820" w:rsidR="00B81FB1" w:rsidRPr="005016C4" w:rsidRDefault="003F526D">
      <w:pPr>
        <w:pStyle w:val="a3"/>
        <w:rPr>
          <w:rFonts w:ascii="ＭＳ ゴシック" w:eastAsia="ＭＳ ゴシック" w:hAnsi="ＭＳ ゴシック"/>
          <w:spacing w:val="0"/>
          <w:sz w:val="24"/>
          <w:szCs w:val="24"/>
        </w:rPr>
      </w:pPr>
      <w:bookmarkStart w:id="0" w:name="_Hlk46239710"/>
      <w:r>
        <w:rPr>
          <w:rFonts w:ascii="ＭＳ ゴシック" w:eastAsia="ＭＳ ゴシック" w:hAnsi="ＭＳ ゴシック" w:cs="ＭＳ Ｐ明朝" w:hint="eastAsia"/>
          <w:sz w:val="24"/>
          <w:szCs w:val="24"/>
        </w:rPr>
        <w:t>（</w:t>
      </w:r>
      <w:r w:rsidR="00B81FB1" w:rsidRPr="005016C4">
        <w:rPr>
          <w:rFonts w:ascii="ＭＳ ゴシック" w:eastAsia="ＭＳ ゴシック" w:hAnsi="ＭＳ ゴシック" w:cs="ＭＳ Ｐ明朝" w:hint="eastAsia"/>
          <w:sz w:val="24"/>
          <w:szCs w:val="24"/>
        </w:rPr>
        <w:t>様式</w:t>
      </w:r>
      <w:r w:rsidR="00B74AFD">
        <w:rPr>
          <w:rFonts w:ascii="ＭＳ ゴシック" w:eastAsia="ＭＳ ゴシック" w:hAnsi="ＭＳ ゴシック" w:cs="ＭＳ Ｐ明朝" w:hint="eastAsia"/>
          <w:sz w:val="24"/>
          <w:szCs w:val="24"/>
        </w:rPr>
        <w:t>第</w:t>
      </w:r>
      <w:r w:rsidR="00C57922" w:rsidRPr="005016C4">
        <w:rPr>
          <w:rFonts w:ascii="ＭＳ ゴシック" w:eastAsia="ＭＳ ゴシック" w:hAnsi="ＭＳ ゴシック" w:cs="ＭＳ Ｐ明朝" w:hint="eastAsia"/>
          <w:sz w:val="24"/>
          <w:szCs w:val="24"/>
        </w:rPr>
        <w:t>２</w:t>
      </w:r>
      <w:r w:rsidR="00B74AFD">
        <w:rPr>
          <w:rFonts w:ascii="ＭＳ ゴシック" w:eastAsia="ＭＳ ゴシック" w:hAnsi="ＭＳ ゴシック" w:cs="ＭＳ Ｐ明朝" w:hint="eastAsia"/>
          <w:sz w:val="24"/>
          <w:szCs w:val="24"/>
        </w:rPr>
        <w:t>号</w:t>
      </w:r>
      <w:r w:rsidR="00B81FB1" w:rsidRPr="005016C4">
        <w:rPr>
          <w:rFonts w:ascii="ＭＳ ゴシック" w:eastAsia="ＭＳ ゴシック" w:hAnsi="ＭＳ ゴシック" w:hint="eastAsia"/>
          <w:sz w:val="24"/>
          <w:szCs w:val="24"/>
        </w:rPr>
        <w:t>）</w:t>
      </w:r>
    </w:p>
    <w:bookmarkEnd w:id="0"/>
    <w:p w14:paraId="6DB6C6D8" w14:textId="77777777" w:rsidR="006E34A4" w:rsidRPr="005016C4" w:rsidRDefault="006E34A4" w:rsidP="006E34A4">
      <w:pPr>
        <w:pStyle w:val="a3"/>
        <w:jc w:val="right"/>
        <w:rPr>
          <w:rFonts w:ascii="ＭＳ ゴシック" w:eastAsia="ＭＳ ゴシック" w:hAnsi="ＭＳ ゴシック" w:hint="eastAsia"/>
        </w:rPr>
      </w:pPr>
    </w:p>
    <w:p w14:paraId="17F74DA6" w14:textId="77777777" w:rsidR="00B81FB1" w:rsidRPr="003F526D" w:rsidRDefault="00B81FB1" w:rsidP="00EF0F71">
      <w:pPr>
        <w:pStyle w:val="a3"/>
        <w:jc w:val="center"/>
        <w:rPr>
          <w:rFonts w:ascii="ＭＳ ゴシック" w:eastAsia="ＭＳ ゴシック" w:hAnsi="ＭＳ ゴシック"/>
          <w:spacing w:val="0"/>
          <w:sz w:val="24"/>
          <w:szCs w:val="24"/>
        </w:rPr>
      </w:pPr>
      <w:r w:rsidRPr="003F526D">
        <w:rPr>
          <w:rFonts w:ascii="ＭＳ ゴシック" w:eastAsia="ＭＳ ゴシック" w:hAnsi="ＭＳ ゴシック" w:hint="eastAsia"/>
          <w:sz w:val="24"/>
          <w:szCs w:val="24"/>
        </w:rPr>
        <w:t>学長候補者推薦人名簿</w:t>
      </w:r>
    </w:p>
    <w:p w14:paraId="056A927B" w14:textId="77777777" w:rsidR="00B81FB1" w:rsidRPr="005016C4" w:rsidRDefault="00B81FB1">
      <w:pPr>
        <w:pStyle w:val="a3"/>
        <w:rPr>
          <w:rFonts w:ascii="ＭＳ ゴシック" w:eastAsia="ＭＳ ゴシック" w:hAnsi="ＭＳ ゴシック" w:hint="eastAsia"/>
          <w:spacing w:val="0"/>
        </w:rPr>
      </w:pPr>
    </w:p>
    <w:p w14:paraId="64821C7F" w14:textId="77777777" w:rsidR="00B81FB1" w:rsidRPr="005016C4" w:rsidRDefault="00B81FB1" w:rsidP="00F55EB7">
      <w:pPr>
        <w:pStyle w:val="a3"/>
        <w:spacing w:beforeLines="100" w:before="240"/>
        <w:rPr>
          <w:rFonts w:ascii="ＭＳ ゴシック" w:eastAsia="ＭＳ ゴシック" w:hAnsi="ＭＳ ゴシック"/>
          <w:spacing w:val="0"/>
          <w:sz w:val="24"/>
          <w:szCs w:val="24"/>
          <w:u w:val="single"/>
        </w:rPr>
      </w:pPr>
      <w:r w:rsidRPr="005016C4">
        <w:rPr>
          <w:rFonts w:ascii="ＭＳ ゴシック" w:eastAsia="ＭＳ ゴシック" w:hAnsi="ＭＳ ゴシック" w:hint="eastAsia"/>
          <w:spacing w:val="0"/>
        </w:rPr>
        <w:t xml:space="preserve">  </w:t>
      </w:r>
      <w:r w:rsidRPr="005016C4">
        <w:rPr>
          <w:rFonts w:ascii="ＭＳ ゴシック" w:eastAsia="ＭＳ ゴシック" w:hAnsi="ＭＳ ゴシック" w:hint="eastAsia"/>
          <w:sz w:val="24"/>
          <w:szCs w:val="24"/>
          <w:u w:val="single"/>
        </w:rPr>
        <w:t>学長候補者氏名</w:t>
      </w:r>
      <w:r w:rsidR="00EF0F71" w:rsidRPr="005016C4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 w:rsidRPr="005016C4">
        <w:rPr>
          <w:rFonts w:ascii="ＭＳ ゴシック" w:eastAsia="ＭＳ ゴシック" w:hAnsi="ＭＳ ゴシック" w:hint="eastAsia"/>
          <w:spacing w:val="0"/>
          <w:sz w:val="24"/>
          <w:szCs w:val="24"/>
          <w:u w:val="single"/>
        </w:rPr>
        <w:t xml:space="preserve">                     </w:t>
      </w:r>
      <w:r w:rsidR="00EF0F71" w:rsidRPr="005016C4">
        <w:rPr>
          <w:rFonts w:ascii="ＭＳ ゴシック" w:eastAsia="ＭＳ ゴシック" w:hAnsi="ＭＳ ゴシック" w:hint="eastAsia"/>
          <w:spacing w:val="0"/>
          <w:sz w:val="24"/>
          <w:szCs w:val="24"/>
          <w:u w:val="single"/>
        </w:rPr>
        <w:t xml:space="preserve">　　</w:t>
      </w:r>
    </w:p>
    <w:p w14:paraId="6E8C2D98" w14:textId="77777777" w:rsidR="001D64D0" w:rsidRPr="005016C4" w:rsidRDefault="001D64D0" w:rsidP="00970EC4">
      <w:pPr>
        <w:pStyle w:val="a3"/>
        <w:spacing w:beforeLines="100" w:before="240" w:afterLines="20" w:after="48"/>
        <w:rPr>
          <w:rFonts w:ascii="ＭＳ ゴシック" w:eastAsia="ＭＳ ゴシック" w:hAnsi="ＭＳ ゴシック" w:hint="eastAsia"/>
          <w:spacing w:val="0"/>
        </w:rPr>
      </w:pPr>
      <w:r w:rsidRPr="005016C4">
        <w:rPr>
          <w:rFonts w:ascii="ＭＳ ゴシック" w:eastAsia="ＭＳ ゴシック" w:hAnsi="ＭＳ ゴシック"/>
          <w:spacing w:val="0"/>
          <w:sz w:val="24"/>
          <w:szCs w:val="24"/>
        </w:rPr>
        <w:t xml:space="preserve">  </w:t>
      </w:r>
      <w:r w:rsidR="00557145" w:rsidRPr="005016C4">
        <w:rPr>
          <w:rFonts w:ascii="ＭＳ ゴシック" w:eastAsia="ＭＳ ゴシック" w:hAnsi="ＭＳ ゴシック" w:hint="eastAsia"/>
          <w:spacing w:val="0"/>
        </w:rPr>
        <w:t>上記</w:t>
      </w:r>
      <w:r w:rsidR="00BB0DB0" w:rsidRPr="005016C4">
        <w:rPr>
          <w:rFonts w:ascii="ＭＳ ゴシック" w:eastAsia="ＭＳ ゴシック" w:hAnsi="ＭＳ ゴシック" w:hint="eastAsia"/>
          <w:spacing w:val="0"/>
        </w:rPr>
        <w:t>候補者</w:t>
      </w:r>
      <w:r w:rsidRPr="005016C4">
        <w:rPr>
          <w:rFonts w:ascii="ＭＳ ゴシック" w:eastAsia="ＭＳ ゴシック" w:hAnsi="ＭＳ ゴシック" w:hint="eastAsia"/>
          <w:spacing w:val="0"/>
        </w:rPr>
        <w:t>に係る</w:t>
      </w:r>
      <w:r w:rsidR="003F526D">
        <w:rPr>
          <w:rFonts w:ascii="ＭＳ ゴシック" w:eastAsia="ＭＳ ゴシック" w:hAnsi="ＭＳ ゴシック" w:hint="eastAsia"/>
          <w:spacing w:val="0"/>
        </w:rPr>
        <w:t>長野大学学長候補者</w:t>
      </w:r>
      <w:r w:rsidRPr="005016C4">
        <w:rPr>
          <w:rFonts w:ascii="ＭＳ ゴシック" w:eastAsia="ＭＳ ゴシック" w:hAnsi="ＭＳ ゴシック" w:hint="eastAsia"/>
          <w:spacing w:val="0"/>
        </w:rPr>
        <w:t>推薦理由書</w:t>
      </w:r>
      <w:r w:rsidR="00BA5E4F" w:rsidRPr="005016C4">
        <w:rPr>
          <w:rFonts w:ascii="ＭＳ ゴシック" w:eastAsia="ＭＳ ゴシック" w:hAnsi="ＭＳ ゴシック" w:hint="eastAsia"/>
          <w:spacing w:val="0"/>
        </w:rPr>
        <w:t>に記載のとおり、</w:t>
      </w:r>
      <w:r w:rsidRPr="005016C4">
        <w:rPr>
          <w:rFonts w:ascii="ＭＳ ゴシック" w:eastAsia="ＭＳ ゴシック" w:hAnsi="ＭＳ ゴシック" w:hint="eastAsia"/>
          <w:spacing w:val="0"/>
        </w:rPr>
        <w:t>学長候補者として</w:t>
      </w:r>
      <w:r w:rsidR="00992E36">
        <w:rPr>
          <w:rFonts w:ascii="ＭＳ ゴシック" w:eastAsia="ＭＳ ゴシック" w:hAnsi="ＭＳ ゴシック" w:hint="eastAsia"/>
          <w:spacing w:val="0"/>
        </w:rPr>
        <w:t>推薦します。</w:t>
      </w:r>
    </w:p>
    <w:p w14:paraId="12BE0AEB" w14:textId="77777777" w:rsidR="00B81FB1" w:rsidRPr="005016C4" w:rsidRDefault="00B81FB1">
      <w:pPr>
        <w:pStyle w:val="a3"/>
        <w:spacing w:line="110" w:lineRule="exact"/>
        <w:rPr>
          <w:rFonts w:ascii="ＭＳ ゴシック" w:eastAsia="ＭＳ ゴシック" w:hAnsi="ＭＳ ゴシック"/>
          <w:spacing w:val="0"/>
        </w:rPr>
      </w:pPr>
    </w:p>
    <w:tbl>
      <w:tblPr>
        <w:tblW w:w="9652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722"/>
        <w:gridCol w:w="3686"/>
        <w:gridCol w:w="1417"/>
        <w:gridCol w:w="3827"/>
      </w:tblGrid>
      <w:tr w:rsidR="00992E36" w:rsidRPr="005016C4" w14:paraId="21F246D8" w14:textId="77777777" w:rsidTr="00992E36">
        <w:tblPrEx>
          <w:tblCellMar>
            <w:top w:w="0" w:type="dxa"/>
            <w:bottom w:w="0" w:type="dxa"/>
          </w:tblCellMar>
        </w:tblPrEx>
        <w:trPr>
          <w:trHeight w:hRule="exact" w:val="572"/>
        </w:trPr>
        <w:tc>
          <w:tcPr>
            <w:tcW w:w="7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FB5A606" w14:textId="77777777" w:rsidR="00992E36" w:rsidRPr="005016C4" w:rsidRDefault="00992E36" w:rsidP="00970EC4">
            <w:pPr>
              <w:pStyle w:val="a3"/>
              <w:jc w:val="center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6AF070E" w14:textId="77777777" w:rsidR="00992E36" w:rsidRPr="005016C4" w:rsidRDefault="00992E36" w:rsidP="00970EC4">
            <w:pPr>
              <w:pStyle w:val="a3"/>
              <w:jc w:val="center"/>
              <w:rPr>
                <w:rFonts w:ascii="ＭＳ ゴシック" w:eastAsia="ＭＳ ゴシック" w:hAnsi="ＭＳ ゴシック"/>
                <w:spacing w:val="0"/>
                <w:sz w:val="24"/>
                <w:szCs w:val="24"/>
              </w:rPr>
            </w:pPr>
            <w:r w:rsidRPr="005016C4">
              <w:rPr>
                <w:rFonts w:ascii="ＭＳ ゴシック" w:eastAsia="ＭＳ ゴシック" w:hAnsi="ＭＳ ゴシック" w:hint="eastAsia"/>
                <w:sz w:val="24"/>
                <w:szCs w:val="24"/>
              </w:rPr>
              <w:t>所　　属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3AE5384" w14:textId="77777777" w:rsidR="00992E36" w:rsidRPr="005016C4" w:rsidRDefault="00992E36" w:rsidP="00970EC4">
            <w:pPr>
              <w:pStyle w:val="a3"/>
              <w:jc w:val="center"/>
              <w:rPr>
                <w:rFonts w:ascii="ＭＳ ゴシック" w:eastAsia="ＭＳ ゴシック" w:hAnsi="ＭＳ ゴシック"/>
                <w:spacing w:val="0"/>
                <w:sz w:val="24"/>
                <w:szCs w:val="24"/>
              </w:rPr>
            </w:pPr>
            <w:r w:rsidRPr="005016C4">
              <w:rPr>
                <w:rFonts w:ascii="ＭＳ ゴシック" w:eastAsia="ＭＳ ゴシック" w:hAnsi="ＭＳ ゴシック" w:hint="eastAsia"/>
                <w:sz w:val="24"/>
                <w:szCs w:val="24"/>
              </w:rPr>
              <w:t>職　名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1C6C7F7" w14:textId="77777777" w:rsidR="00992E36" w:rsidRPr="005016C4" w:rsidRDefault="00992E36" w:rsidP="00970EC4">
            <w:pPr>
              <w:pStyle w:val="a3"/>
              <w:jc w:val="center"/>
              <w:rPr>
                <w:rFonts w:ascii="ＭＳ ゴシック" w:eastAsia="ＭＳ ゴシック" w:hAnsi="ＭＳ ゴシック"/>
                <w:spacing w:val="0"/>
                <w:sz w:val="24"/>
                <w:szCs w:val="24"/>
              </w:rPr>
            </w:pPr>
            <w:r w:rsidRPr="005016C4">
              <w:rPr>
                <w:rFonts w:ascii="ＭＳ ゴシック" w:eastAsia="ＭＳ ゴシック" w:hAnsi="ＭＳ ゴシック" w:cs="Century" w:hint="eastAsia"/>
                <w:spacing w:val="0"/>
                <w:sz w:val="24"/>
                <w:szCs w:val="24"/>
              </w:rPr>
              <w:t>氏　名（自署）</w:t>
            </w:r>
          </w:p>
        </w:tc>
      </w:tr>
      <w:tr w:rsidR="00992E36" w:rsidRPr="005016C4" w14:paraId="06F45260" w14:textId="77777777" w:rsidTr="00992E36">
        <w:tblPrEx>
          <w:tblCellMar>
            <w:top w:w="0" w:type="dxa"/>
            <w:bottom w:w="0" w:type="dxa"/>
          </w:tblCellMar>
        </w:tblPrEx>
        <w:trPr>
          <w:trHeight w:hRule="exact" w:val="572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6948676" w14:textId="77777777" w:rsidR="00992E36" w:rsidRPr="005016C4" w:rsidRDefault="00992E36" w:rsidP="00992E36">
            <w:pPr>
              <w:pStyle w:val="a3"/>
              <w:spacing w:before="178"/>
              <w:jc w:val="center"/>
              <w:rPr>
                <w:rFonts w:ascii="ＭＳ ゴシック" w:eastAsia="ＭＳ ゴシック" w:hAnsi="ＭＳ ゴシック"/>
                <w:spacing w:val="0"/>
              </w:rPr>
            </w:pPr>
            <w:r>
              <w:rPr>
                <w:rFonts w:ascii="ＭＳ ゴシック" w:eastAsia="ＭＳ ゴシック" w:hAnsi="ＭＳ ゴシック" w:hint="eastAsia"/>
                <w:spacing w:val="0"/>
              </w:rPr>
              <w:t>１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AF74D55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C5EA85F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66E0CF8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</w:tr>
      <w:tr w:rsidR="00992E36" w:rsidRPr="005016C4" w14:paraId="7733DB11" w14:textId="77777777" w:rsidTr="00992E36">
        <w:tblPrEx>
          <w:tblCellMar>
            <w:top w:w="0" w:type="dxa"/>
            <w:bottom w:w="0" w:type="dxa"/>
          </w:tblCellMar>
        </w:tblPrEx>
        <w:trPr>
          <w:trHeight w:hRule="exact" w:val="574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608DCE7" w14:textId="77777777" w:rsidR="00992E36" w:rsidRPr="005016C4" w:rsidRDefault="00992E36" w:rsidP="00992E36">
            <w:pPr>
              <w:pStyle w:val="a3"/>
              <w:spacing w:before="178"/>
              <w:jc w:val="center"/>
              <w:rPr>
                <w:rFonts w:ascii="ＭＳ ゴシック" w:eastAsia="ＭＳ ゴシック" w:hAnsi="ＭＳ ゴシック"/>
                <w:spacing w:val="0"/>
              </w:rPr>
            </w:pPr>
            <w:r>
              <w:rPr>
                <w:rFonts w:ascii="ＭＳ ゴシック" w:eastAsia="ＭＳ ゴシック" w:hAnsi="ＭＳ ゴシック" w:hint="eastAsia"/>
                <w:spacing w:val="0"/>
              </w:rPr>
              <w:t>２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D0F7450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4EE1E91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E17841B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</w:tr>
      <w:tr w:rsidR="00992E36" w:rsidRPr="005016C4" w14:paraId="43E9A31C" w14:textId="77777777" w:rsidTr="00992E36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B682486" w14:textId="77777777" w:rsidR="00992E36" w:rsidRPr="005016C4" w:rsidRDefault="00992E36" w:rsidP="00992E36">
            <w:pPr>
              <w:pStyle w:val="a3"/>
              <w:spacing w:before="178"/>
              <w:jc w:val="center"/>
              <w:rPr>
                <w:rFonts w:ascii="ＭＳ ゴシック" w:eastAsia="ＭＳ ゴシック" w:hAnsi="ＭＳ ゴシック"/>
                <w:spacing w:val="0"/>
              </w:rPr>
            </w:pPr>
            <w:r>
              <w:rPr>
                <w:rFonts w:ascii="ＭＳ ゴシック" w:eastAsia="ＭＳ ゴシック" w:hAnsi="ＭＳ ゴシック" w:hint="eastAsia"/>
                <w:spacing w:val="0"/>
              </w:rPr>
              <w:t>３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54DDA36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6B8FF92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2312F1F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</w:tr>
      <w:tr w:rsidR="00992E36" w:rsidRPr="005016C4" w14:paraId="5E3CA2D6" w14:textId="77777777" w:rsidTr="00992E36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52343C2" w14:textId="77777777" w:rsidR="00992E36" w:rsidRPr="005016C4" w:rsidRDefault="00992E36" w:rsidP="00992E36">
            <w:pPr>
              <w:pStyle w:val="a3"/>
              <w:spacing w:before="178"/>
              <w:jc w:val="center"/>
              <w:rPr>
                <w:rFonts w:ascii="ＭＳ ゴシック" w:eastAsia="ＭＳ ゴシック" w:hAnsi="ＭＳ ゴシック"/>
                <w:spacing w:val="0"/>
              </w:rPr>
            </w:pPr>
            <w:r>
              <w:rPr>
                <w:rFonts w:ascii="ＭＳ ゴシック" w:eastAsia="ＭＳ ゴシック" w:hAnsi="ＭＳ ゴシック" w:hint="eastAsia"/>
                <w:spacing w:val="0"/>
              </w:rPr>
              <w:t>４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4EB5A77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3FA8423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CAC04B0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</w:tr>
      <w:tr w:rsidR="00992E36" w:rsidRPr="005016C4" w14:paraId="0516D1E6" w14:textId="77777777" w:rsidTr="00992E36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73FCFD8" w14:textId="77777777" w:rsidR="00992E36" w:rsidRPr="005016C4" w:rsidRDefault="00992E36" w:rsidP="00992E36">
            <w:pPr>
              <w:pStyle w:val="a3"/>
              <w:spacing w:before="178"/>
              <w:jc w:val="center"/>
              <w:rPr>
                <w:rFonts w:ascii="ＭＳ ゴシック" w:eastAsia="ＭＳ ゴシック" w:hAnsi="ＭＳ ゴシック"/>
                <w:spacing w:val="0"/>
              </w:rPr>
            </w:pPr>
            <w:r>
              <w:rPr>
                <w:rFonts w:ascii="ＭＳ ゴシック" w:eastAsia="ＭＳ ゴシック" w:hAnsi="ＭＳ ゴシック" w:hint="eastAsia"/>
                <w:spacing w:val="0"/>
              </w:rPr>
              <w:t>５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6158515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29F5AE2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66E6B49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</w:tr>
      <w:tr w:rsidR="00992E36" w:rsidRPr="005016C4" w14:paraId="3059B391" w14:textId="77777777" w:rsidTr="00992E36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77F1A21" w14:textId="77777777" w:rsidR="00992E36" w:rsidRPr="005016C4" w:rsidRDefault="00992E36" w:rsidP="00992E36">
            <w:pPr>
              <w:pStyle w:val="a3"/>
              <w:spacing w:before="178"/>
              <w:jc w:val="center"/>
              <w:rPr>
                <w:rFonts w:ascii="ＭＳ ゴシック" w:eastAsia="ＭＳ ゴシック" w:hAnsi="ＭＳ ゴシック"/>
                <w:spacing w:val="0"/>
              </w:rPr>
            </w:pPr>
            <w:r>
              <w:rPr>
                <w:rFonts w:ascii="ＭＳ ゴシック" w:eastAsia="ＭＳ ゴシック" w:hAnsi="ＭＳ ゴシック" w:hint="eastAsia"/>
                <w:spacing w:val="0"/>
              </w:rPr>
              <w:t>６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21A38F5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307E819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15FB96F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</w:tr>
      <w:tr w:rsidR="00992E36" w:rsidRPr="005016C4" w14:paraId="12B67454" w14:textId="77777777" w:rsidTr="00992E36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C4A7CCA" w14:textId="77777777" w:rsidR="00992E36" w:rsidRPr="005016C4" w:rsidRDefault="00992E36" w:rsidP="00992E36">
            <w:pPr>
              <w:pStyle w:val="a3"/>
              <w:spacing w:before="178"/>
              <w:jc w:val="center"/>
              <w:rPr>
                <w:rFonts w:ascii="ＭＳ ゴシック" w:eastAsia="ＭＳ ゴシック" w:hAnsi="ＭＳ ゴシック"/>
                <w:spacing w:val="0"/>
              </w:rPr>
            </w:pPr>
            <w:r>
              <w:rPr>
                <w:rFonts w:ascii="ＭＳ ゴシック" w:eastAsia="ＭＳ ゴシック" w:hAnsi="ＭＳ ゴシック" w:hint="eastAsia"/>
                <w:spacing w:val="0"/>
              </w:rPr>
              <w:t>７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0A25DA6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FEF8457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2B4F20C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</w:tr>
      <w:tr w:rsidR="00992E36" w:rsidRPr="005016C4" w14:paraId="719C18E9" w14:textId="77777777" w:rsidTr="00992E36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C99764E" w14:textId="77777777" w:rsidR="00992E36" w:rsidRPr="005016C4" w:rsidRDefault="00992E36" w:rsidP="00992E36">
            <w:pPr>
              <w:pStyle w:val="a3"/>
              <w:spacing w:before="178"/>
              <w:jc w:val="center"/>
              <w:rPr>
                <w:rFonts w:ascii="ＭＳ ゴシック" w:eastAsia="ＭＳ ゴシック" w:hAnsi="ＭＳ ゴシック"/>
                <w:spacing w:val="0"/>
              </w:rPr>
            </w:pPr>
            <w:r>
              <w:rPr>
                <w:rFonts w:ascii="ＭＳ ゴシック" w:eastAsia="ＭＳ ゴシック" w:hAnsi="ＭＳ ゴシック" w:hint="eastAsia"/>
                <w:spacing w:val="0"/>
              </w:rPr>
              <w:t>８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65C8C98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78A593E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18E77F1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</w:tr>
      <w:tr w:rsidR="00992E36" w:rsidRPr="005016C4" w14:paraId="42BD8F9D" w14:textId="77777777" w:rsidTr="00992E36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C74A3F9" w14:textId="77777777" w:rsidR="00992E36" w:rsidRPr="005016C4" w:rsidRDefault="00992E36" w:rsidP="00992E36">
            <w:pPr>
              <w:pStyle w:val="a3"/>
              <w:spacing w:before="178"/>
              <w:jc w:val="center"/>
              <w:rPr>
                <w:rFonts w:ascii="ＭＳ ゴシック" w:eastAsia="ＭＳ ゴシック" w:hAnsi="ＭＳ ゴシック"/>
                <w:spacing w:val="0"/>
              </w:rPr>
            </w:pPr>
            <w:r>
              <w:rPr>
                <w:rFonts w:ascii="ＭＳ ゴシック" w:eastAsia="ＭＳ ゴシック" w:hAnsi="ＭＳ ゴシック" w:hint="eastAsia"/>
                <w:spacing w:val="0"/>
              </w:rPr>
              <w:t>９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1C34EB6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CAF925A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68E78D0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</w:tr>
      <w:tr w:rsidR="00992E36" w:rsidRPr="005016C4" w14:paraId="6E46A477" w14:textId="77777777" w:rsidTr="00992E36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D3B61E2" w14:textId="77777777" w:rsidR="00992E36" w:rsidRPr="005016C4" w:rsidRDefault="00992E36" w:rsidP="00992E36">
            <w:pPr>
              <w:pStyle w:val="a3"/>
              <w:spacing w:before="178"/>
              <w:jc w:val="center"/>
              <w:rPr>
                <w:rFonts w:ascii="ＭＳ ゴシック" w:eastAsia="ＭＳ ゴシック" w:hAnsi="ＭＳ ゴシック" w:hint="eastAsia"/>
                <w:spacing w:val="0"/>
              </w:rPr>
            </w:pPr>
            <w:r>
              <w:rPr>
                <w:rFonts w:ascii="ＭＳ ゴシック" w:eastAsia="ＭＳ ゴシック" w:hAnsi="ＭＳ ゴシック" w:hint="eastAsia"/>
                <w:spacing w:val="0"/>
              </w:rPr>
              <w:t>１０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A2711DC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 w:hint="eastAsia"/>
                <w:spacing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7E52160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C3E54C4" w14:textId="77777777" w:rsidR="00992E36" w:rsidRPr="005016C4" w:rsidRDefault="00992E36">
            <w:pPr>
              <w:pStyle w:val="a3"/>
              <w:spacing w:before="178"/>
              <w:rPr>
                <w:rFonts w:ascii="ＭＳ ゴシック" w:eastAsia="ＭＳ ゴシック" w:hAnsi="ＭＳ ゴシック"/>
                <w:spacing w:val="0"/>
              </w:rPr>
            </w:pPr>
          </w:p>
        </w:tc>
      </w:tr>
    </w:tbl>
    <w:p w14:paraId="27204B17" w14:textId="77777777" w:rsidR="00992E36" w:rsidRPr="00992E36" w:rsidRDefault="00BB0DB0" w:rsidP="00992E36">
      <w:pPr>
        <w:pStyle w:val="a3"/>
        <w:spacing w:beforeLines="10" w:before="24" w:line="240" w:lineRule="exact"/>
        <w:rPr>
          <w:rFonts w:ascii="ＭＳ ゴシック" w:eastAsia="ＭＳ ゴシック" w:hAnsi="ＭＳ ゴシック" w:hint="eastAsia"/>
          <w:spacing w:val="0"/>
          <w:sz w:val="20"/>
          <w:szCs w:val="20"/>
        </w:rPr>
      </w:pPr>
      <w:r w:rsidRPr="005016C4">
        <w:rPr>
          <w:rFonts w:ascii="ＭＳ ゴシック" w:eastAsia="ＭＳ ゴシック" w:hAnsi="ＭＳ ゴシック" w:hint="eastAsia"/>
          <w:spacing w:val="0"/>
        </w:rPr>
        <w:t xml:space="preserve"> </w:t>
      </w:r>
      <w:r w:rsidR="00CB5A5D" w:rsidRPr="005016C4">
        <w:rPr>
          <w:rFonts w:ascii="ＭＳ ゴシック" w:eastAsia="ＭＳ ゴシック" w:hAnsi="ＭＳ ゴシック"/>
          <w:spacing w:val="0"/>
        </w:rPr>
        <w:t xml:space="preserve"> </w:t>
      </w:r>
      <w:r w:rsidRPr="005016C4">
        <w:rPr>
          <w:rFonts w:ascii="ＭＳ ゴシック" w:eastAsia="ＭＳ ゴシック" w:hAnsi="ＭＳ ゴシック" w:hint="eastAsia"/>
          <w:spacing w:val="0"/>
          <w:sz w:val="20"/>
          <w:szCs w:val="20"/>
        </w:rPr>
        <w:t>※代表推薦人も当該名簿に署名してください。</w:t>
      </w:r>
    </w:p>
    <w:p w14:paraId="1CED6D86" w14:textId="77777777" w:rsidR="00BB0DB0" w:rsidRPr="005016C4" w:rsidRDefault="00B81FB1" w:rsidP="00CB5A5D">
      <w:pPr>
        <w:pStyle w:val="a3"/>
        <w:spacing w:beforeLines="10" w:before="24" w:line="240" w:lineRule="exact"/>
        <w:ind w:firstLineChars="100" w:firstLine="198"/>
        <w:rPr>
          <w:rFonts w:ascii="ＭＳ ゴシック" w:eastAsia="ＭＳ ゴシック" w:hAnsi="ＭＳ ゴシック" w:hint="eastAsia"/>
          <w:sz w:val="20"/>
          <w:szCs w:val="20"/>
        </w:rPr>
      </w:pPr>
      <w:r w:rsidRPr="005016C4">
        <w:rPr>
          <w:rFonts w:ascii="ＭＳ ゴシック" w:eastAsia="ＭＳ ゴシック" w:hAnsi="ＭＳ ゴシック" w:hint="eastAsia"/>
          <w:sz w:val="20"/>
          <w:szCs w:val="20"/>
        </w:rPr>
        <w:t>※</w:t>
      </w:r>
      <w:r w:rsidR="003F526D">
        <w:rPr>
          <w:rFonts w:ascii="ＭＳ ゴシック" w:eastAsia="ＭＳ ゴシック" w:hAnsi="ＭＳ ゴシック" w:hint="eastAsia"/>
          <w:sz w:val="20"/>
          <w:szCs w:val="20"/>
        </w:rPr>
        <w:t>この書類は長野大学学長選考規程第５条第１項に基づく推薦を行う場合のみ作成してください。</w:t>
      </w:r>
    </w:p>
    <w:sectPr w:rsidR="00BB0DB0" w:rsidRPr="005016C4" w:rsidSect="00992E36">
      <w:pgSz w:w="11906" w:h="16838" w:code="9"/>
      <w:pgMar w:top="1134" w:right="1304" w:bottom="1134" w:left="1304" w:header="720" w:footer="720" w:gutter="0"/>
      <w:cols w:space="720"/>
      <w:noEndnote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62848" w14:textId="77777777" w:rsidR="00E25801" w:rsidRDefault="00E25801" w:rsidP="00EF0F71">
      <w:r>
        <w:separator/>
      </w:r>
    </w:p>
  </w:endnote>
  <w:endnote w:type="continuationSeparator" w:id="0">
    <w:p w14:paraId="19810075" w14:textId="77777777" w:rsidR="00E25801" w:rsidRDefault="00E25801" w:rsidP="00EF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A5542" w14:textId="77777777" w:rsidR="00E25801" w:rsidRDefault="00E25801" w:rsidP="00EF0F71">
      <w:r>
        <w:separator/>
      </w:r>
    </w:p>
  </w:footnote>
  <w:footnote w:type="continuationSeparator" w:id="0">
    <w:p w14:paraId="14B9443A" w14:textId="77777777" w:rsidR="00E25801" w:rsidRDefault="00E25801" w:rsidP="00EF0F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1FB1"/>
    <w:rsid w:val="001773BA"/>
    <w:rsid w:val="001D64D0"/>
    <w:rsid w:val="00376675"/>
    <w:rsid w:val="00386E4C"/>
    <w:rsid w:val="003F526D"/>
    <w:rsid w:val="004954E7"/>
    <w:rsid w:val="005016C4"/>
    <w:rsid w:val="00557145"/>
    <w:rsid w:val="00665BE3"/>
    <w:rsid w:val="006E34A4"/>
    <w:rsid w:val="00704D66"/>
    <w:rsid w:val="00917D12"/>
    <w:rsid w:val="0093027E"/>
    <w:rsid w:val="00970EC4"/>
    <w:rsid w:val="00992E36"/>
    <w:rsid w:val="00995E12"/>
    <w:rsid w:val="009E398A"/>
    <w:rsid w:val="00A018D2"/>
    <w:rsid w:val="00AC7A86"/>
    <w:rsid w:val="00B24F29"/>
    <w:rsid w:val="00B54DA8"/>
    <w:rsid w:val="00B74AFD"/>
    <w:rsid w:val="00B81FB1"/>
    <w:rsid w:val="00BA5E4F"/>
    <w:rsid w:val="00BB0DB0"/>
    <w:rsid w:val="00C004A3"/>
    <w:rsid w:val="00C57922"/>
    <w:rsid w:val="00CB5A5D"/>
    <w:rsid w:val="00CC36F2"/>
    <w:rsid w:val="00D23B9A"/>
    <w:rsid w:val="00DB6A93"/>
    <w:rsid w:val="00DD4E93"/>
    <w:rsid w:val="00E25801"/>
    <w:rsid w:val="00EF0F71"/>
    <w:rsid w:val="00F07E19"/>
    <w:rsid w:val="00F5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2B3555"/>
  <w15:chartTrackingRefBased/>
  <w15:docId w15:val="{F8020EFD-FFE8-4957-BE36-C8A16EAC0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88" w:lineRule="exact"/>
      <w:jc w:val="both"/>
    </w:pPr>
    <w:rPr>
      <w:rFonts w:cs="ＭＳ 明朝"/>
      <w:spacing w:val="-1"/>
      <w:sz w:val="22"/>
      <w:szCs w:val="22"/>
    </w:rPr>
  </w:style>
  <w:style w:type="paragraph" w:styleId="a4">
    <w:name w:val="header"/>
    <w:basedOn w:val="a"/>
    <w:link w:val="a5"/>
    <w:rsid w:val="00EF0F7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EF0F71"/>
    <w:rPr>
      <w:kern w:val="2"/>
      <w:sz w:val="21"/>
      <w:szCs w:val="24"/>
    </w:rPr>
  </w:style>
  <w:style w:type="paragraph" w:styleId="a6">
    <w:name w:val="footer"/>
    <w:basedOn w:val="a"/>
    <w:link w:val="a7"/>
    <w:rsid w:val="00EF0F7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EF0F71"/>
    <w:rPr>
      <w:kern w:val="2"/>
      <w:sz w:val="21"/>
      <w:szCs w:val="24"/>
    </w:rPr>
  </w:style>
  <w:style w:type="paragraph" w:styleId="a8">
    <w:name w:val="Balloon Text"/>
    <w:basedOn w:val="a"/>
    <w:link w:val="a9"/>
    <w:rsid w:val="005016C4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rsid w:val="005016C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RTF8READ.DOT</Template>
  <TotalTime>1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（様式２－２）</vt:lpstr>
      <vt:lpstr>（様式２－２）                                                                         </vt:lpstr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（様式２－２）</dc:title>
  <dc:subject/>
  <dc:creator>tadashi moriyama</dc:creator>
  <cp:keywords/>
  <dc:description/>
  <cp:lastModifiedBy>小山 次男</cp:lastModifiedBy>
  <cp:revision>2</cp:revision>
  <cp:lastPrinted>2020-07-21T06:50:00Z</cp:lastPrinted>
  <dcterms:created xsi:type="dcterms:W3CDTF">2025-09-03T23:17:00Z</dcterms:created>
  <dcterms:modified xsi:type="dcterms:W3CDTF">2025-09-03T23:17:00Z</dcterms:modified>
</cp:coreProperties>
</file>